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D227" w14:textId="77777777" w:rsidR="001C4695" w:rsidRPr="007B3960" w:rsidRDefault="00970A1D" w:rsidP="002046DE">
      <w:pPr>
        <w:pStyle w:val="Address1"/>
        <w:framePr w:w="2875" w:wrap="notBeside" w:x="8182" w:y="1085"/>
        <w:rPr>
          <w:rFonts w:cs="Arial"/>
          <w:sz w:val="16"/>
          <w:szCs w:val="16"/>
        </w:rPr>
      </w:pPr>
      <w:r w:rsidRPr="007B3960">
        <w:rPr>
          <w:rFonts w:cs="Arial"/>
          <w:sz w:val="16"/>
          <w:szCs w:val="16"/>
        </w:rPr>
        <w:t xml:space="preserve">Mobile: +91 </w:t>
      </w:r>
      <w:r w:rsidR="001C4695" w:rsidRPr="007B3960">
        <w:rPr>
          <w:rFonts w:cs="Arial"/>
          <w:sz w:val="16"/>
          <w:szCs w:val="16"/>
        </w:rPr>
        <w:t>8197733405</w:t>
      </w:r>
    </w:p>
    <w:p w14:paraId="27C4CF94" w14:textId="1CE39B43" w:rsidR="00254721" w:rsidRPr="007B3960" w:rsidRDefault="007F713F" w:rsidP="002046DE">
      <w:pPr>
        <w:pStyle w:val="Address1"/>
        <w:framePr w:w="2875" w:wrap="notBeside" w:x="8182" w:y="1085"/>
        <w:rPr>
          <w:rFonts w:cs="Arial"/>
          <w:sz w:val="16"/>
          <w:szCs w:val="16"/>
        </w:rPr>
      </w:pPr>
      <w:r w:rsidRPr="007B3960">
        <w:rPr>
          <w:rFonts w:cs="Arial"/>
          <w:sz w:val="16"/>
          <w:szCs w:val="16"/>
        </w:rPr>
        <w:t>Tel No</w:t>
      </w:r>
      <w:r w:rsidR="006854B3" w:rsidRPr="007B3960">
        <w:rPr>
          <w:rFonts w:cs="Arial"/>
          <w:sz w:val="16"/>
          <w:szCs w:val="16"/>
        </w:rPr>
        <w:t>: +</w:t>
      </w:r>
      <w:r w:rsidR="001C4695" w:rsidRPr="007B3960">
        <w:rPr>
          <w:rFonts w:cs="Arial"/>
          <w:sz w:val="16"/>
          <w:szCs w:val="16"/>
        </w:rPr>
        <w:t>91</w:t>
      </w:r>
      <w:r w:rsidRPr="007B3960">
        <w:rPr>
          <w:rFonts w:cs="Arial"/>
          <w:sz w:val="16"/>
          <w:szCs w:val="16"/>
        </w:rPr>
        <w:t>-80-</w:t>
      </w:r>
      <w:r w:rsidR="00385666">
        <w:rPr>
          <w:rFonts w:cs="Arial"/>
          <w:sz w:val="16"/>
          <w:szCs w:val="16"/>
        </w:rPr>
        <w:t>49536070</w:t>
      </w:r>
    </w:p>
    <w:p w14:paraId="445C1717" w14:textId="6755B133" w:rsidR="00254721" w:rsidRPr="007B3960" w:rsidRDefault="009F5BFB" w:rsidP="002046DE">
      <w:pPr>
        <w:pStyle w:val="Address1"/>
        <w:framePr w:w="2875" w:wrap="notBeside" w:x="8182" w:y="1085"/>
        <w:rPr>
          <w:rFonts w:cs="Arial"/>
          <w:sz w:val="16"/>
          <w:szCs w:val="16"/>
        </w:rPr>
      </w:pPr>
      <w:r w:rsidRPr="007B3960">
        <w:rPr>
          <w:rFonts w:cs="Arial"/>
          <w:sz w:val="16"/>
          <w:szCs w:val="16"/>
        </w:rPr>
        <w:t>E-mail: suganthi_neelagiri@yahoo.com</w:t>
      </w:r>
    </w:p>
    <w:p w14:paraId="1BEE9B49" w14:textId="77777777" w:rsidR="00633FAD" w:rsidRPr="007B3960" w:rsidRDefault="000C7F0A" w:rsidP="00050FF3">
      <w:pPr>
        <w:pStyle w:val="Address2"/>
        <w:framePr w:w="2641" w:wrap="notBeside" w:x="5386" w:y="1085"/>
        <w:rPr>
          <w:rFonts w:cs="Arial"/>
          <w:sz w:val="16"/>
          <w:szCs w:val="16"/>
        </w:rPr>
      </w:pPr>
      <w:r w:rsidRPr="007B3960">
        <w:rPr>
          <w:rFonts w:cs="Arial"/>
          <w:sz w:val="16"/>
          <w:szCs w:val="16"/>
        </w:rPr>
        <w:t xml:space="preserve">N-705, </w:t>
      </w:r>
      <w:r w:rsidR="00050FF3" w:rsidRPr="007B3960">
        <w:rPr>
          <w:rFonts w:cs="Arial"/>
          <w:sz w:val="16"/>
          <w:szCs w:val="16"/>
        </w:rPr>
        <w:t>Purva Highlands</w:t>
      </w:r>
    </w:p>
    <w:p w14:paraId="2BC7EF66" w14:textId="77777777" w:rsidR="00254721" w:rsidRPr="007B3960" w:rsidRDefault="00050FF3" w:rsidP="00050FF3">
      <w:pPr>
        <w:pStyle w:val="Address2"/>
        <w:framePr w:w="2641" w:wrap="notBeside" w:x="5386" w:y="1085"/>
        <w:rPr>
          <w:rFonts w:cs="Arial"/>
          <w:sz w:val="16"/>
          <w:szCs w:val="16"/>
        </w:rPr>
      </w:pPr>
      <w:r w:rsidRPr="007B3960">
        <w:rPr>
          <w:rFonts w:cs="Arial"/>
          <w:sz w:val="16"/>
          <w:szCs w:val="16"/>
        </w:rPr>
        <w:t>Off: Kanakapura Road, Mallasandra Bangalore – 560062 (KA</w:t>
      </w:r>
      <w:r w:rsidR="00CF21D0" w:rsidRPr="007B3960">
        <w:rPr>
          <w:rFonts w:cs="Arial"/>
          <w:sz w:val="16"/>
          <w:szCs w:val="16"/>
        </w:rPr>
        <w:t>)</w:t>
      </w:r>
    </w:p>
    <w:p w14:paraId="743794BF" w14:textId="77777777" w:rsidR="00E30553" w:rsidRPr="00591851" w:rsidRDefault="00E30553" w:rsidP="002B67AB">
      <w:pPr>
        <w:pStyle w:val="Heading2"/>
        <w:rPr>
          <w:rFonts w:ascii="Arial" w:hAnsi="Arial" w:cs="Arial"/>
        </w:rPr>
      </w:pPr>
    </w:p>
    <w:p w14:paraId="3037F884" w14:textId="4AED07FC" w:rsidR="001924FE" w:rsidRPr="00591851" w:rsidRDefault="00FC6FEA" w:rsidP="002B67AB">
      <w:pPr>
        <w:pStyle w:val="Heading2"/>
        <w:rPr>
          <w:rFonts w:ascii="Arial" w:hAnsi="Arial" w:cs="Arial"/>
        </w:rPr>
      </w:pPr>
      <w:r>
        <w:rPr>
          <w:rFonts w:ascii="Arial" w:hAnsi="Arial" w:cs="Arial"/>
          <w:b/>
          <w:bCs/>
        </w:rPr>
        <w:t>Dr.</w:t>
      </w:r>
      <w:r w:rsidR="00254721" w:rsidRPr="007B3960">
        <w:rPr>
          <w:rFonts w:ascii="Arial" w:hAnsi="Arial" w:cs="Arial"/>
          <w:b/>
          <w:bCs/>
        </w:rPr>
        <w:t>SUGANT</w:t>
      </w:r>
      <w:r w:rsidR="00260F18" w:rsidRPr="007B3960">
        <w:rPr>
          <w:rFonts w:ascii="Arial" w:hAnsi="Arial" w:cs="Arial"/>
          <w:b/>
          <w:bCs/>
        </w:rPr>
        <w:t>H</w:t>
      </w:r>
      <w:r w:rsidR="00EB2F9F" w:rsidRPr="007B3960">
        <w:rPr>
          <w:rFonts w:ascii="Arial" w:hAnsi="Arial" w:cs="Arial"/>
          <w:b/>
          <w:bCs/>
        </w:rPr>
        <w:t>I</w:t>
      </w:r>
      <w:r w:rsidR="00144886" w:rsidRPr="007B3960">
        <w:rPr>
          <w:rFonts w:ascii="Arial" w:hAnsi="Arial" w:cs="Arial"/>
          <w:b/>
          <w:bCs/>
        </w:rPr>
        <w:t>.N</w:t>
      </w:r>
      <w:r w:rsidR="006179F8" w:rsidRPr="007B3960">
        <w:rPr>
          <w:rFonts w:ascii="Arial" w:hAnsi="Arial" w:cs="Arial"/>
          <w:b/>
          <w:bCs/>
        </w:rPr>
        <w:t>,</w:t>
      </w:r>
      <w:r w:rsidR="00897661" w:rsidRPr="007B3960">
        <w:rPr>
          <w:rFonts w:ascii="Arial" w:hAnsi="Arial" w:cs="Arial"/>
          <w:b/>
          <w:bCs/>
        </w:rPr>
        <w:t xml:space="preserve"> </w:t>
      </w:r>
      <w:r w:rsidR="006179F8" w:rsidRPr="007B3960">
        <w:rPr>
          <w:rFonts w:ascii="Arial" w:hAnsi="Arial" w:cs="Arial"/>
          <w:b/>
          <w:bCs/>
        </w:rPr>
        <w:t>Ass</w:t>
      </w:r>
      <w:r w:rsidR="00897661" w:rsidRPr="007B3960">
        <w:rPr>
          <w:rFonts w:ascii="Arial" w:hAnsi="Arial" w:cs="Arial"/>
          <w:b/>
          <w:bCs/>
        </w:rPr>
        <w:t>istant</w:t>
      </w:r>
      <w:r w:rsidR="006179F8" w:rsidRPr="007B3960">
        <w:rPr>
          <w:rFonts w:ascii="Arial" w:hAnsi="Arial" w:cs="Arial"/>
          <w:b/>
          <w:bCs/>
        </w:rPr>
        <w:t xml:space="preserve"> Professo</w:t>
      </w:r>
      <w:r w:rsidR="006179F8" w:rsidRPr="00591851">
        <w:rPr>
          <w:rFonts w:ascii="Arial" w:hAnsi="Arial" w:cs="Arial"/>
        </w:rPr>
        <w:t>r</w:t>
      </w:r>
    </w:p>
    <w:tbl>
      <w:tblPr>
        <w:tblW w:w="10341" w:type="dxa"/>
        <w:jc w:val="center"/>
        <w:tblLayout w:type="fixed"/>
        <w:tblLook w:val="0000" w:firstRow="0" w:lastRow="0" w:firstColumn="0" w:lastColumn="0" w:noHBand="0" w:noVBand="0"/>
      </w:tblPr>
      <w:tblGrid>
        <w:gridCol w:w="16"/>
        <w:gridCol w:w="2340"/>
        <w:gridCol w:w="236"/>
        <w:gridCol w:w="7733"/>
        <w:gridCol w:w="16"/>
      </w:tblGrid>
      <w:tr w:rsidR="001924FE" w:rsidRPr="00591851" w14:paraId="1110A393" w14:textId="77777777" w:rsidTr="00725337">
        <w:trPr>
          <w:gridBefore w:val="1"/>
          <w:wBefore w:w="16" w:type="dxa"/>
          <w:trHeight w:val="801"/>
          <w:jc w:val="center"/>
        </w:trPr>
        <w:tc>
          <w:tcPr>
            <w:tcW w:w="2340" w:type="dxa"/>
          </w:tcPr>
          <w:p w14:paraId="6E45BF56" w14:textId="77777777" w:rsidR="005C1DB8" w:rsidRPr="007B3960" w:rsidRDefault="005C1DB8" w:rsidP="00357F10">
            <w:pPr>
              <w:pStyle w:val="SectionTitle"/>
            </w:pPr>
          </w:p>
          <w:p w14:paraId="6E8618FE" w14:textId="77777777" w:rsidR="00561E1F" w:rsidRDefault="00561E1F" w:rsidP="00357F10">
            <w:pPr>
              <w:pStyle w:val="SectionTitle"/>
            </w:pPr>
          </w:p>
          <w:p w14:paraId="3C412DC8" w14:textId="77777777" w:rsidR="00561E1F" w:rsidRDefault="00561E1F" w:rsidP="00357F10">
            <w:pPr>
              <w:pStyle w:val="SectionTitle"/>
            </w:pPr>
          </w:p>
          <w:p w14:paraId="523FFB56" w14:textId="77777777" w:rsidR="00561E1F" w:rsidRDefault="00561E1F" w:rsidP="00357F10">
            <w:pPr>
              <w:pStyle w:val="SectionTitle"/>
            </w:pPr>
          </w:p>
          <w:p w14:paraId="04CA28DA" w14:textId="7B9A05C7" w:rsidR="001924FE" w:rsidRPr="007B3960" w:rsidRDefault="001924FE" w:rsidP="00357F10">
            <w:pPr>
              <w:pStyle w:val="SectionTitle"/>
            </w:pPr>
            <w:r w:rsidRPr="007B3960">
              <w:t>Objective</w:t>
            </w:r>
          </w:p>
        </w:tc>
        <w:tc>
          <w:tcPr>
            <w:tcW w:w="7985" w:type="dxa"/>
            <w:gridSpan w:val="3"/>
          </w:tcPr>
          <w:p w14:paraId="25B021AC" w14:textId="77777777" w:rsidR="00561E1F" w:rsidRDefault="00561E1F" w:rsidP="009F5BFB">
            <w:pPr>
              <w:pStyle w:val="Objective"/>
              <w:jc w:val="both"/>
              <w:rPr>
                <w:rFonts w:cs="Arial"/>
                <w:color w:val="000000"/>
                <w:shd w:val="clear" w:color="auto" w:fill="FFFFFF"/>
              </w:rPr>
            </w:pPr>
          </w:p>
          <w:p w14:paraId="5A8DE82B" w14:textId="43DA3856" w:rsidR="001924FE" w:rsidRPr="00591851" w:rsidRDefault="0034642E" w:rsidP="009F5BFB">
            <w:pPr>
              <w:pStyle w:val="Objective"/>
              <w:jc w:val="both"/>
              <w:rPr>
                <w:rFonts w:cs="Arial"/>
              </w:rPr>
            </w:pPr>
            <w:r w:rsidRPr="00591851">
              <w:rPr>
                <w:rFonts w:cs="Arial"/>
                <w:color w:val="000000"/>
                <w:shd w:val="clear" w:color="auto" w:fill="FFFFFF"/>
              </w:rPr>
              <w:t>To excel in the field of teaching and research with the help of providing consistently improved skills and with updated kn</w:t>
            </w:r>
            <w:r w:rsidR="007F713F" w:rsidRPr="00591851">
              <w:rPr>
                <w:rFonts w:cs="Arial"/>
                <w:color w:val="000000"/>
                <w:shd w:val="clear" w:color="auto" w:fill="FFFFFF"/>
              </w:rPr>
              <w:t>owledge in relevant field</w:t>
            </w:r>
            <w:r w:rsidR="006C38B7" w:rsidRPr="00591851">
              <w:rPr>
                <w:rFonts w:cs="Arial"/>
                <w:color w:val="000000"/>
                <w:shd w:val="clear" w:color="auto" w:fill="FFFFFF"/>
              </w:rPr>
              <w:t>. (</w:t>
            </w:r>
            <w:r w:rsidR="006854B3" w:rsidRPr="00591851">
              <w:rPr>
                <w:rFonts w:cs="Arial"/>
                <w:color w:val="000000"/>
                <w:shd w:val="clear" w:color="auto" w:fill="FFFFFF"/>
              </w:rPr>
              <w:t xml:space="preserve">i.e. </w:t>
            </w:r>
            <w:r w:rsidRPr="00591851">
              <w:rPr>
                <w:rFonts w:cs="Arial"/>
                <w:color w:val="000000"/>
                <w:shd w:val="clear" w:color="auto" w:fill="FFFFFF"/>
              </w:rPr>
              <w:t xml:space="preserve">Electrical and </w:t>
            </w:r>
            <w:r w:rsidR="00C879C5" w:rsidRPr="00591851">
              <w:rPr>
                <w:rFonts w:cs="Arial"/>
                <w:color w:val="000000"/>
                <w:shd w:val="clear" w:color="auto" w:fill="FFFFFF"/>
              </w:rPr>
              <w:t>E</w:t>
            </w:r>
            <w:r w:rsidRPr="00591851">
              <w:rPr>
                <w:rFonts w:cs="Arial"/>
                <w:color w:val="000000"/>
                <w:shd w:val="clear" w:color="auto" w:fill="FFFFFF"/>
              </w:rPr>
              <w:t xml:space="preserve">lectronics </w:t>
            </w:r>
            <w:r w:rsidR="00C879C5" w:rsidRPr="00591851">
              <w:rPr>
                <w:rFonts w:cs="Arial"/>
                <w:color w:val="000000"/>
                <w:shd w:val="clear" w:color="auto" w:fill="FFFFFF"/>
              </w:rPr>
              <w:t>E</w:t>
            </w:r>
            <w:r w:rsidRPr="00591851">
              <w:rPr>
                <w:rFonts w:cs="Arial"/>
                <w:color w:val="000000"/>
                <w:shd w:val="clear" w:color="auto" w:fill="FFFFFF"/>
              </w:rPr>
              <w:t xml:space="preserve">ngineering and </w:t>
            </w:r>
            <w:r w:rsidR="00C879C5" w:rsidRPr="00591851">
              <w:rPr>
                <w:rFonts w:cs="Arial"/>
                <w:color w:val="000000"/>
                <w:shd w:val="clear" w:color="auto" w:fill="FFFFFF"/>
              </w:rPr>
              <w:t>P</w:t>
            </w:r>
            <w:r w:rsidRPr="00591851">
              <w:rPr>
                <w:rFonts w:cs="Arial"/>
                <w:color w:val="000000"/>
                <w:shd w:val="clear" w:color="auto" w:fill="FFFFFF"/>
              </w:rPr>
              <w:t xml:space="preserve">ower </w:t>
            </w:r>
            <w:r w:rsidR="00C879C5" w:rsidRPr="00591851">
              <w:rPr>
                <w:rFonts w:cs="Arial"/>
                <w:color w:val="000000"/>
                <w:shd w:val="clear" w:color="auto" w:fill="FFFFFF"/>
              </w:rPr>
              <w:t>S</w:t>
            </w:r>
            <w:r w:rsidRPr="00591851">
              <w:rPr>
                <w:rFonts w:cs="Arial"/>
                <w:color w:val="000000"/>
                <w:shd w:val="clear" w:color="auto" w:fill="FFFFFF"/>
              </w:rPr>
              <w:t>ystems.)</w:t>
            </w:r>
            <w:r w:rsidR="00A5061C" w:rsidRPr="00591851">
              <w:rPr>
                <w:rFonts w:cs="Arial"/>
              </w:rPr>
              <w:t>.</w:t>
            </w:r>
          </w:p>
        </w:tc>
      </w:tr>
      <w:tr w:rsidR="001924FE" w:rsidRPr="00591851" w14:paraId="05060C5F" w14:textId="77777777" w:rsidTr="00725337">
        <w:trPr>
          <w:gridBefore w:val="1"/>
          <w:wBefore w:w="16" w:type="dxa"/>
          <w:trHeight w:val="801"/>
          <w:jc w:val="center"/>
        </w:trPr>
        <w:tc>
          <w:tcPr>
            <w:tcW w:w="2340" w:type="dxa"/>
          </w:tcPr>
          <w:p w14:paraId="465FEBBC" w14:textId="77777777" w:rsidR="005C1DB8" w:rsidRPr="007B3960" w:rsidRDefault="005C1DB8" w:rsidP="00357F10">
            <w:pPr>
              <w:pStyle w:val="SectionTitle"/>
            </w:pPr>
          </w:p>
          <w:p w14:paraId="68E36103" w14:textId="77777777" w:rsidR="001924FE" w:rsidRPr="007B3960" w:rsidRDefault="001924FE" w:rsidP="00357F10">
            <w:pPr>
              <w:pStyle w:val="SectionTitle"/>
            </w:pPr>
            <w:r w:rsidRPr="007B3960">
              <w:t>Mission</w:t>
            </w:r>
          </w:p>
        </w:tc>
        <w:tc>
          <w:tcPr>
            <w:tcW w:w="7985" w:type="dxa"/>
            <w:gridSpan w:val="3"/>
          </w:tcPr>
          <w:p w14:paraId="760DA87F" w14:textId="572747D0" w:rsidR="001924FE" w:rsidRPr="00591851" w:rsidRDefault="001924FE" w:rsidP="009F5BFB">
            <w:pPr>
              <w:pStyle w:val="Objective"/>
              <w:jc w:val="both"/>
              <w:rPr>
                <w:rFonts w:cs="Arial"/>
              </w:rPr>
            </w:pPr>
            <w:r w:rsidRPr="00591851">
              <w:rPr>
                <w:rFonts w:cs="Arial"/>
              </w:rPr>
              <w:t xml:space="preserve">To achieve </w:t>
            </w:r>
            <w:r w:rsidRPr="00591851">
              <w:rPr>
                <w:rFonts w:cs="Arial"/>
                <w:b/>
              </w:rPr>
              <w:t>EXCELLENCE</w:t>
            </w:r>
            <w:r w:rsidR="00D1454C" w:rsidRPr="00591851">
              <w:rPr>
                <w:rFonts w:cs="Arial"/>
              </w:rPr>
              <w:t xml:space="preserve"> and </w:t>
            </w:r>
            <w:r w:rsidRPr="00591851">
              <w:rPr>
                <w:rFonts w:cs="Arial"/>
                <w:b/>
              </w:rPr>
              <w:t>ADD VALUE</w:t>
            </w:r>
            <w:r w:rsidR="00307881" w:rsidRPr="00591851">
              <w:rPr>
                <w:rFonts w:cs="Arial"/>
              </w:rPr>
              <w:t xml:space="preserve"> to the </w:t>
            </w:r>
            <w:r w:rsidR="0028507F" w:rsidRPr="00591851">
              <w:rPr>
                <w:rFonts w:cs="Arial"/>
              </w:rPr>
              <w:t xml:space="preserve">Institution </w:t>
            </w:r>
            <w:r w:rsidR="00D1454C" w:rsidRPr="00591851">
              <w:rPr>
                <w:rFonts w:cs="Arial"/>
              </w:rPr>
              <w:t xml:space="preserve">that </w:t>
            </w:r>
            <w:r w:rsidRPr="00591851">
              <w:rPr>
                <w:rFonts w:cs="Arial"/>
              </w:rPr>
              <w:t xml:space="preserve">I work with and stay </w:t>
            </w:r>
            <w:r w:rsidR="00D3670B" w:rsidRPr="00591851">
              <w:rPr>
                <w:rFonts w:cs="Arial"/>
              </w:rPr>
              <w:t>always committed to work as a TEAM</w:t>
            </w:r>
            <w:r w:rsidR="00A5061C" w:rsidRPr="00591851">
              <w:rPr>
                <w:rFonts w:cs="Arial"/>
              </w:rPr>
              <w:t>.</w:t>
            </w:r>
          </w:p>
        </w:tc>
      </w:tr>
      <w:tr w:rsidR="001924FE" w:rsidRPr="00591851" w14:paraId="3A30CE3F" w14:textId="77777777" w:rsidTr="00725337">
        <w:trPr>
          <w:gridBefore w:val="1"/>
          <w:wBefore w:w="16" w:type="dxa"/>
          <w:jc w:val="center"/>
        </w:trPr>
        <w:tc>
          <w:tcPr>
            <w:tcW w:w="2340" w:type="dxa"/>
          </w:tcPr>
          <w:p w14:paraId="54155248" w14:textId="77777777" w:rsidR="00787071" w:rsidRPr="007B3960" w:rsidRDefault="00787071" w:rsidP="00357F10">
            <w:pPr>
              <w:pStyle w:val="SectionTitle"/>
            </w:pPr>
          </w:p>
          <w:p w14:paraId="51026FB8" w14:textId="77777777" w:rsidR="00787071" w:rsidRPr="007B3960" w:rsidRDefault="00787071" w:rsidP="00357F10">
            <w:pPr>
              <w:pStyle w:val="SectionTitle"/>
            </w:pPr>
          </w:p>
          <w:p w14:paraId="6584BE55" w14:textId="77777777" w:rsidR="001924FE" w:rsidRPr="007B3960" w:rsidRDefault="001924FE" w:rsidP="00357F10">
            <w:pPr>
              <w:pStyle w:val="SectionTitle"/>
            </w:pPr>
            <w:r w:rsidRPr="007B3960">
              <w:t>Professional Summary</w:t>
            </w:r>
          </w:p>
        </w:tc>
        <w:tc>
          <w:tcPr>
            <w:tcW w:w="7985" w:type="dxa"/>
            <w:gridSpan w:val="3"/>
          </w:tcPr>
          <w:p w14:paraId="1EBE4A74" w14:textId="77777777" w:rsidR="002F7652" w:rsidRDefault="002F7652" w:rsidP="009F5BFB">
            <w:pPr>
              <w:pStyle w:val="Objective"/>
              <w:jc w:val="both"/>
              <w:rPr>
                <w:rFonts w:cs="Arial"/>
              </w:rPr>
            </w:pPr>
            <w:r w:rsidRPr="002F7652">
              <w:rPr>
                <w:rFonts w:cs="Arial"/>
              </w:rPr>
              <w:t xml:space="preserve">Over </w:t>
            </w:r>
            <w:r w:rsidRPr="002F7652">
              <w:rPr>
                <w:rFonts w:cs="Arial"/>
                <w:b/>
                <w:bCs/>
              </w:rPr>
              <w:t>17 years of teaching experience in academia</w:t>
            </w:r>
            <w:r w:rsidRPr="002F7652">
              <w:rPr>
                <w:rFonts w:cs="Arial"/>
              </w:rPr>
              <w:t xml:space="preserve">, along with </w:t>
            </w:r>
            <w:r w:rsidRPr="002F7652">
              <w:rPr>
                <w:rFonts w:cs="Arial"/>
                <w:b/>
                <w:bCs/>
              </w:rPr>
              <w:t>4 years of industry experience</w:t>
            </w:r>
            <w:r w:rsidRPr="002F7652">
              <w:rPr>
                <w:rFonts w:cs="Arial"/>
              </w:rPr>
              <w:t xml:space="preserve"> in the electrical, electronics, and power sectors, providing hands-on exposure to </w:t>
            </w:r>
            <w:r w:rsidRPr="002F7652">
              <w:rPr>
                <w:rFonts w:cs="Arial"/>
                <w:b/>
                <w:bCs/>
              </w:rPr>
              <w:t>development, testing, and implementation of various applications</w:t>
            </w:r>
            <w:r w:rsidRPr="002F7652">
              <w:rPr>
                <w:rFonts w:cs="Arial"/>
              </w:rPr>
              <w:t xml:space="preserve">. Completed </w:t>
            </w:r>
            <w:r w:rsidRPr="002F7652">
              <w:rPr>
                <w:rFonts w:cs="Arial"/>
                <w:b/>
                <w:bCs/>
              </w:rPr>
              <w:t>Ph.D. in Electrical and Electronics Engineering</w:t>
            </w:r>
            <w:r w:rsidRPr="002F7652">
              <w:rPr>
                <w:rFonts w:cs="Arial"/>
              </w:rPr>
              <w:t xml:space="preserve"> under VTU at Dayananda Sagar College of Engineering, Bangalore, in October 2024.</w:t>
            </w:r>
          </w:p>
          <w:p w14:paraId="450E997B" w14:textId="062357CA" w:rsidR="002F7652" w:rsidRPr="002F7652" w:rsidRDefault="002F7652" w:rsidP="002F7652">
            <w:pPr>
              <w:pStyle w:val="BodyText"/>
            </w:pPr>
            <w:r w:rsidRPr="002F7652">
              <w:t xml:space="preserve">Research and academic contributions: </w:t>
            </w:r>
            <w:r w:rsidRPr="002F7652">
              <w:rPr>
                <w:b/>
                <w:bCs/>
              </w:rPr>
              <w:t>1 Q1 Scopus paper, 4 Q2 journal papers, 7 patents, 10 conference papers, and 5 Scopus-indexed book chapters</w:t>
            </w:r>
            <w:r w:rsidRPr="002F7652">
              <w:t>.</w:t>
            </w:r>
          </w:p>
          <w:p w14:paraId="3086B093" w14:textId="4BD140A2" w:rsidR="001924FE" w:rsidRPr="00591851" w:rsidRDefault="001924FE" w:rsidP="009F5BFB">
            <w:pPr>
              <w:pStyle w:val="Objective"/>
              <w:jc w:val="both"/>
              <w:rPr>
                <w:rFonts w:cs="Arial"/>
              </w:rPr>
            </w:pPr>
          </w:p>
        </w:tc>
      </w:tr>
      <w:tr w:rsidR="001924FE" w:rsidRPr="00591851" w14:paraId="306D3173" w14:textId="77777777" w:rsidTr="00725337">
        <w:trPr>
          <w:gridAfter w:val="1"/>
          <w:wAfter w:w="16" w:type="dxa"/>
          <w:trHeight w:val="450"/>
          <w:jc w:val="center"/>
        </w:trPr>
        <w:tc>
          <w:tcPr>
            <w:tcW w:w="2356" w:type="dxa"/>
            <w:gridSpan w:val="2"/>
          </w:tcPr>
          <w:p w14:paraId="23D0E5A3" w14:textId="77777777" w:rsidR="00561E1F" w:rsidRDefault="00561E1F" w:rsidP="00357F10">
            <w:pPr>
              <w:pStyle w:val="SectionTitle"/>
            </w:pPr>
          </w:p>
          <w:p w14:paraId="2B498E4A" w14:textId="77777777" w:rsidR="00561E1F" w:rsidRDefault="00561E1F" w:rsidP="00357F10">
            <w:pPr>
              <w:pStyle w:val="SectionTitle"/>
            </w:pPr>
          </w:p>
          <w:p w14:paraId="28E510EE" w14:textId="4A2FEAA5" w:rsidR="001924FE" w:rsidRPr="007B3960" w:rsidRDefault="00504455" w:rsidP="00357F10">
            <w:pPr>
              <w:pStyle w:val="SectionTitle"/>
            </w:pPr>
            <w:r w:rsidRPr="007B3960">
              <w:t>Education</w:t>
            </w:r>
            <w:r w:rsidR="007236C5" w:rsidRPr="007B3960">
              <w:t xml:space="preserve"> Details</w:t>
            </w:r>
          </w:p>
        </w:tc>
        <w:tc>
          <w:tcPr>
            <w:tcW w:w="236" w:type="dxa"/>
          </w:tcPr>
          <w:p w14:paraId="76C739C6" w14:textId="77777777" w:rsidR="001924FE" w:rsidRPr="00591851" w:rsidRDefault="001924FE">
            <w:pPr>
              <w:pStyle w:val="Objective"/>
              <w:rPr>
                <w:rFonts w:cs="Arial"/>
              </w:rPr>
            </w:pPr>
          </w:p>
        </w:tc>
        <w:tc>
          <w:tcPr>
            <w:tcW w:w="7733" w:type="dxa"/>
          </w:tcPr>
          <w:p w14:paraId="54004D6D" w14:textId="20065284" w:rsidR="00DD0E0E" w:rsidRPr="00591851" w:rsidRDefault="006C38B7" w:rsidP="00AB55A2">
            <w:pPr>
              <w:pStyle w:val="Objective"/>
              <w:spacing w:after="0"/>
              <w:rPr>
                <w:rFonts w:cs="Arial"/>
              </w:rPr>
            </w:pPr>
            <w:r w:rsidRPr="00591851">
              <w:rPr>
                <w:rFonts w:cs="Arial"/>
              </w:rPr>
              <w:t xml:space="preserve">Ph.D in </w:t>
            </w:r>
            <w:r w:rsidR="006A08E5" w:rsidRPr="00591851">
              <w:rPr>
                <w:rFonts w:cs="Arial"/>
              </w:rPr>
              <w:t xml:space="preserve">Electrical and Electronics </w:t>
            </w:r>
            <w:r w:rsidR="00E30553" w:rsidRPr="00591851">
              <w:rPr>
                <w:rFonts w:cs="Arial"/>
              </w:rPr>
              <w:t>Engineering,</w:t>
            </w:r>
            <w:r w:rsidR="006A08E5" w:rsidRPr="00591851">
              <w:rPr>
                <w:rFonts w:cs="Arial"/>
              </w:rPr>
              <w:t xml:space="preserve"> under VTU at Dayananda Sagar College of Engineering </w:t>
            </w:r>
            <w:r w:rsidR="00E30553" w:rsidRPr="00591851">
              <w:rPr>
                <w:rFonts w:cs="Arial"/>
              </w:rPr>
              <w:t>Bangalore. (</w:t>
            </w:r>
            <w:r w:rsidR="006A08E5" w:rsidRPr="00591851">
              <w:rPr>
                <w:rFonts w:cs="Arial"/>
              </w:rPr>
              <w:t>October 2024)</w:t>
            </w:r>
          </w:p>
          <w:p w14:paraId="2AA7290A" w14:textId="638F7E75" w:rsidR="00C924E0" w:rsidRPr="00591851" w:rsidRDefault="00050FF3" w:rsidP="00AB55A2">
            <w:pPr>
              <w:pStyle w:val="Objective"/>
              <w:spacing w:after="0"/>
              <w:rPr>
                <w:rFonts w:cs="Arial"/>
              </w:rPr>
            </w:pPr>
            <w:r w:rsidRPr="00591851">
              <w:rPr>
                <w:rFonts w:cs="Arial"/>
              </w:rPr>
              <w:t>M.Tech in E</w:t>
            </w:r>
            <w:r w:rsidR="00E06DDA" w:rsidRPr="00591851">
              <w:rPr>
                <w:rFonts w:cs="Arial"/>
              </w:rPr>
              <w:t xml:space="preserve">lectrical Power and Energy </w:t>
            </w:r>
            <w:r w:rsidR="006A08E5" w:rsidRPr="00591851">
              <w:rPr>
                <w:rFonts w:cs="Arial"/>
              </w:rPr>
              <w:t>Systems (</w:t>
            </w:r>
            <w:r w:rsidR="00AB55A2" w:rsidRPr="00591851">
              <w:rPr>
                <w:rFonts w:cs="Arial"/>
              </w:rPr>
              <w:t>75.01</w:t>
            </w:r>
            <w:r w:rsidR="00E06DDA" w:rsidRPr="00591851">
              <w:rPr>
                <w:rFonts w:cs="Arial"/>
              </w:rPr>
              <w:t>% with 1</w:t>
            </w:r>
            <w:r w:rsidR="00E06DDA" w:rsidRPr="00591851">
              <w:rPr>
                <w:rFonts w:cs="Arial"/>
                <w:vertAlign w:val="superscript"/>
              </w:rPr>
              <w:t>st</w:t>
            </w:r>
            <w:r w:rsidR="00E06DDA" w:rsidRPr="00591851">
              <w:rPr>
                <w:rFonts w:cs="Arial"/>
              </w:rPr>
              <w:t>class</w:t>
            </w:r>
            <w:r w:rsidR="00AB55A2" w:rsidRPr="00591851">
              <w:rPr>
                <w:rFonts w:cs="Arial"/>
              </w:rPr>
              <w:t xml:space="preserve"> with Distinction</w:t>
            </w:r>
            <w:r w:rsidR="000C7F0A" w:rsidRPr="00591851">
              <w:rPr>
                <w:rFonts w:cs="Arial"/>
              </w:rPr>
              <w:t>)</w:t>
            </w:r>
            <w:r w:rsidR="00DD0E0E" w:rsidRPr="00591851">
              <w:rPr>
                <w:rFonts w:cs="Arial"/>
              </w:rPr>
              <w:t xml:space="preserve"> passed out in 2014. </w:t>
            </w:r>
            <w:r w:rsidR="00C924E0" w:rsidRPr="00591851">
              <w:rPr>
                <w:rFonts w:cs="Arial"/>
              </w:rPr>
              <w:t>Ajay Kumar Garg Engineering College, Ghaziabad, UP, India.</w:t>
            </w:r>
          </w:p>
          <w:p w14:paraId="69DE2153" w14:textId="24034DDA" w:rsidR="00504455" w:rsidRPr="00591851" w:rsidRDefault="00D3670B" w:rsidP="00DD0E0E">
            <w:pPr>
              <w:pStyle w:val="Objective"/>
              <w:spacing w:after="0"/>
              <w:rPr>
                <w:rFonts w:cs="Arial"/>
              </w:rPr>
            </w:pPr>
            <w:r w:rsidRPr="00591851">
              <w:rPr>
                <w:rFonts w:cs="Arial"/>
              </w:rPr>
              <w:t>B. E</w:t>
            </w:r>
            <w:r w:rsidR="00504455" w:rsidRPr="00591851">
              <w:rPr>
                <w:rFonts w:cs="Arial"/>
              </w:rPr>
              <w:t xml:space="preserve"> in Electrical and Electronics Engineering (70% with 1</w:t>
            </w:r>
            <w:r w:rsidR="00504455" w:rsidRPr="00591851">
              <w:rPr>
                <w:rFonts w:cs="Arial"/>
                <w:vertAlign w:val="superscript"/>
              </w:rPr>
              <w:t>st</w:t>
            </w:r>
            <w:r w:rsidR="002046DE" w:rsidRPr="00591851">
              <w:rPr>
                <w:rFonts w:cs="Arial"/>
              </w:rPr>
              <w:t xml:space="preserve"> </w:t>
            </w:r>
            <w:r w:rsidRPr="00591851">
              <w:rPr>
                <w:rFonts w:cs="Arial"/>
              </w:rPr>
              <w:t>Class) passed</w:t>
            </w:r>
            <w:r w:rsidR="009C53B1" w:rsidRPr="00591851">
              <w:rPr>
                <w:rFonts w:cs="Arial"/>
              </w:rPr>
              <w:t xml:space="preserve"> out in 2001.</w:t>
            </w:r>
            <w:r w:rsidR="00504455" w:rsidRPr="00591851">
              <w:rPr>
                <w:rFonts w:cs="Arial"/>
              </w:rPr>
              <w:t>Bannari Amman Institute of Technology,</w:t>
            </w:r>
            <w:r w:rsidR="00C924E0" w:rsidRPr="00591851">
              <w:rPr>
                <w:rFonts w:cs="Arial"/>
              </w:rPr>
              <w:t xml:space="preserve"> Coimbatore,</w:t>
            </w:r>
            <w:r w:rsidR="00504455" w:rsidRPr="00591851">
              <w:rPr>
                <w:rFonts w:cs="Arial"/>
              </w:rPr>
              <w:t xml:space="preserve"> TN, India.</w:t>
            </w:r>
          </w:p>
          <w:p w14:paraId="09B14BF1" w14:textId="77777777" w:rsidR="00DD0E0E" w:rsidRPr="00591851" w:rsidRDefault="00DD0E0E" w:rsidP="00504455">
            <w:pPr>
              <w:pStyle w:val="BodyText"/>
              <w:spacing w:after="0"/>
              <w:rPr>
                <w:rFonts w:cs="Arial"/>
              </w:rPr>
            </w:pPr>
          </w:p>
          <w:p w14:paraId="71BB0768" w14:textId="71B2662B" w:rsidR="00504455" w:rsidRPr="00591851" w:rsidRDefault="00504455" w:rsidP="00504455">
            <w:pPr>
              <w:pStyle w:val="BodyText"/>
              <w:spacing w:after="0"/>
              <w:rPr>
                <w:rFonts w:cs="Arial"/>
              </w:rPr>
            </w:pPr>
            <w:r w:rsidRPr="00591851">
              <w:rPr>
                <w:rFonts w:cs="Arial"/>
              </w:rPr>
              <w:t xml:space="preserve">Higher Secondary </w:t>
            </w:r>
            <w:r w:rsidR="00DA0D24" w:rsidRPr="00591851">
              <w:rPr>
                <w:rFonts w:cs="Arial"/>
              </w:rPr>
              <w:t>w</w:t>
            </w:r>
            <w:r w:rsidRPr="00591851">
              <w:rPr>
                <w:rFonts w:cs="Arial"/>
              </w:rPr>
              <w:t>ith 77.25</w:t>
            </w:r>
            <w:r w:rsidR="00BD1F8A" w:rsidRPr="00591851">
              <w:rPr>
                <w:rFonts w:cs="Arial"/>
              </w:rPr>
              <w:t>%. Passed</w:t>
            </w:r>
            <w:r w:rsidR="0097107C" w:rsidRPr="00591851">
              <w:rPr>
                <w:rFonts w:cs="Arial"/>
              </w:rPr>
              <w:t xml:space="preserve"> out in 1997.</w:t>
            </w:r>
          </w:p>
          <w:p w14:paraId="2F181D17" w14:textId="5CE8352D" w:rsidR="00504455" w:rsidRPr="00591851" w:rsidRDefault="00504455" w:rsidP="00504455">
            <w:pPr>
              <w:pStyle w:val="BodyText"/>
              <w:spacing w:after="0"/>
              <w:rPr>
                <w:rFonts w:cs="Arial"/>
              </w:rPr>
            </w:pPr>
            <w:r w:rsidRPr="00591851">
              <w:rPr>
                <w:rFonts w:cs="Arial"/>
              </w:rPr>
              <w:t>R.</w:t>
            </w:r>
            <w:r w:rsidR="00D3670B" w:rsidRPr="00591851">
              <w:rPr>
                <w:rFonts w:cs="Arial"/>
              </w:rPr>
              <w:t>K. Sree</w:t>
            </w:r>
            <w:r w:rsidRPr="00591851">
              <w:rPr>
                <w:rFonts w:cs="Arial"/>
              </w:rPr>
              <w:t xml:space="preserve"> Rangammal Higher Secondary School, Coimbatore, TN.</w:t>
            </w:r>
          </w:p>
          <w:p w14:paraId="4B20BC05" w14:textId="77777777" w:rsidR="00504455" w:rsidRPr="00591851" w:rsidRDefault="00504455" w:rsidP="00504455">
            <w:pPr>
              <w:pStyle w:val="BodyText"/>
              <w:spacing w:after="0"/>
              <w:rPr>
                <w:rFonts w:cs="Arial"/>
              </w:rPr>
            </w:pPr>
          </w:p>
          <w:p w14:paraId="41D9DC4A" w14:textId="7C781C76" w:rsidR="00504455" w:rsidRPr="00591851" w:rsidRDefault="00504455" w:rsidP="00504455">
            <w:pPr>
              <w:pStyle w:val="BodyText"/>
              <w:spacing w:after="0"/>
              <w:rPr>
                <w:rFonts w:cs="Arial"/>
              </w:rPr>
            </w:pPr>
            <w:r w:rsidRPr="00591851">
              <w:rPr>
                <w:rFonts w:cs="Arial"/>
              </w:rPr>
              <w:t>SSLC with 85.25</w:t>
            </w:r>
            <w:r w:rsidR="00BD1F8A" w:rsidRPr="00591851">
              <w:rPr>
                <w:rFonts w:cs="Arial"/>
              </w:rPr>
              <w:t>%. Passed</w:t>
            </w:r>
            <w:r w:rsidR="0097107C" w:rsidRPr="00591851">
              <w:rPr>
                <w:rFonts w:cs="Arial"/>
              </w:rPr>
              <w:t xml:space="preserve"> out in 1995.</w:t>
            </w:r>
          </w:p>
          <w:p w14:paraId="5DE4DFDE" w14:textId="77777777" w:rsidR="00B15C9B" w:rsidRPr="00591851" w:rsidRDefault="00504455" w:rsidP="005C1DB8">
            <w:pPr>
              <w:pStyle w:val="BodyText"/>
              <w:rPr>
                <w:rFonts w:cs="Arial"/>
              </w:rPr>
            </w:pPr>
            <w:r w:rsidRPr="00591851">
              <w:rPr>
                <w:rFonts w:cs="Arial"/>
              </w:rPr>
              <w:t>R.K.Sree Rangammal Higher Secondary School, Coimbatore, TN.</w:t>
            </w:r>
          </w:p>
        </w:tc>
      </w:tr>
      <w:tr w:rsidR="001924FE" w:rsidRPr="00591851" w14:paraId="584CE7D8" w14:textId="77777777" w:rsidTr="00725337">
        <w:trPr>
          <w:gridAfter w:val="1"/>
          <w:wAfter w:w="16" w:type="dxa"/>
          <w:trHeight w:val="458"/>
          <w:jc w:val="center"/>
        </w:trPr>
        <w:tc>
          <w:tcPr>
            <w:tcW w:w="2356" w:type="dxa"/>
            <w:gridSpan w:val="2"/>
          </w:tcPr>
          <w:p w14:paraId="680ECE89" w14:textId="77777777" w:rsidR="001924FE" w:rsidRPr="00591851" w:rsidRDefault="001924FE" w:rsidP="00357F10">
            <w:pPr>
              <w:pStyle w:val="SectionTitle"/>
            </w:pPr>
          </w:p>
          <w:p w14:paraId="55CCE5D2" w14:textId="77777777" w:rsidR="000069AA" w:rsidRPr="00591851" w:rsidRDefault="000069AA" w:rsidP="00357F10">
            <w:pPr>
              <w:pStyle w:val="SectionTitle"/>
            </w:pPr>
          </w:p>
          <w:p w14:paraId="0B5125C9" w14:textId="3C21698D" w:rsidR="000069AA" w:rsidRPr="00357F10" w:rsidRDefault="000069AA" w:rsidP="00357F10">
            <w:pPr>
              <w:pStyle w:val="SectionTitle"/>
            </w:pPr>
            <w:r w:rsidRPr="00357F10">
              <w:t>Professional Membership</w:t>
            </w:r>
          </w:p>
          <w:p w14:paraId="3C2EA1CF" w14:textId="77777777" w:rsidR="000069AA" w:rsidRPr="00591851" w:rsidRDefault="000069AA" w:rsidP="00357F10">
            <w:pPr>
              <w:pStyle w:val="SectionTitle"/>
            </w:pPr>
          </w:p>
          <w:p w14:paraId="26E47770" w14:textId="77777777" w:rsidR="000069AA" w:rsidRPr="00591851" w:rsidRDefault="000069AA" w:rsidP="00357F10">
            <w:pPr>
              <w:pStyle w:val="SectionTitle"/>
            </w:pPr>
          </w:p>
          <w:p w14:paraId="582201BE" w14:textId="77777777" w:rsidR="000069AA" w:rsidRPr="00591851" w:rsidRDefault="000069AA" w:rsidP="00357F10">
            <w:pPr>
              <w:pStyle w:val="SectionTitle"/>
            </w:pPr>
          </w:p>
          <w:p w14:paraId="27ACE462" w14:textId="77777777" w:rsidR="000069AA" w:rsidRPr="00591851" w:rsidRDefault="000069AA" w:rsidP="00357F10">
            <w:pPr>
              <w:pStyle w:val="SectionTitle"/>
            </w:pPr>
          </w:p>
          <w:p w14:paraId="3EFE463B" w14:textId="406D5A70" w:rsidR="001924FE" w:rsidRPr="00591851" w:rsidRDefault="001924FE" w:rsidP="00357F10">
            <w:pPr>
              <w:pStyle w:val="SectionTitle"/>
            </w:pPr>
          </w:p>
        </w:tc>
        <w:tc>
          <w:tcPr>
            <w:tcW w:w="236" w:type="dxa"/>
          </w:tcPr>
          <w:p w14:paraId="3BD92258" w14:textId="77777777" w:rsidR="001924FE" w:rsidRPr="00591851" w:rsidRDefault="001924FE">
            <w:pPr>
              <w:pStyle w:val="Objective"/>
              <w:rPr>
                <w:rFonts w:cs="Arial"/>
              </w:rPr>
            </w:pPr>
          </w:p>
          <w:p w14:paraId="14076CCD" w14:textId="77777777" w:rsidR="0024728F" w:rsidRPr="00591851" w:rsidRDefault="0024728F" w:rsidP="0024728F">
            <w:pPr>
              <w:pStyle w:val="BodyText"/>
              <w:rPr>
                <w:rFonts w:cs="Arial"/>
              </w:rPr>
            </w:pPr>
          </w:p>
        </w:tc>
        <w:tc>
          <w:tcPr>
            <w:tcW w:w="7733" w:type="dxa"/>
          </w:tcPr>
          <w:p w14:paraId="7BE5BE59" w14:textId="77777777" w:rsidR="001924FE" w:rsidRPr="00591851" w:rsidRDefault="001924FE">
            <w:pPr>
              <w:pStyle w:val="BodyText"/>
              <w:spacing w:after="0"/>
              <w:rPr>
                <w:rFonts w:cs="Arial"/>
              </w:rPr>
            </w:pPr>
          </w:p>
          <w:p w14:paraId="37C46048" w14:textId="77777777" w:rsidR="0024728F" w:rsidRPr="00591851" w:rsidRDefault="0024728F">
            <w:pPr>
              <w:pStyle w:val="BodyText"/>
              <w:spacing w:after="0"/>
              <w:rPr>
                <w:rFonts w:cs="Arial"/>
              </w:rPr>
            </w:pPr>
          </w:p>
          <w:p w14:paraId="160FF8D7" w14:textId="77777777" w:rsidR="0019503A" w:rsidRPr="00591851" w:rsidRDefault="000069AA" w:rsidP="00A01E0A">
            <w:pPr>
              <w:pStyle w:val="BodyText"/>
              <w:spacing w:after="0"/>
              <w:rPr>
                <w:rFonts w:cs="Arial"/>
              </w:rPr>
            </w:pPr>
            <w:r w:rsidRPr="00591851">
              <w:rPr>
                <w:rFonts w:cs="Arial"/>
              </w:rPr>
              <w:t xml:space="preserve">    IEEE-Senior Member</w:t>
            </w:r>
          </w:p>
          <w:p w14:paraId="03AE7F0E" w14:textId="02A5C3D5" w:rsidR="00E30553" w:rsidRPr="00591851" w:rsidRDefault="000069AA" w:rsidP="00E30553">
            <w:pPr>
              <w:pStyle w:val="BodyText"/>
              <w:spacing w:after="0"/>
              <w:rPr>
                <w:rFonts w:cs="Arial"/>
              </w:rPr>
            </w:pPr>
            <w:r w:rsidRPr="00591851">
              <w:rPr>
                <w:rFonts w:cs="Arial"/>
              </w:rPr>
              <w:t xml:space="preserve">   IEEE-WIE </w:t>
            </w:r>
            <w:r w:rsidR="003F5234">
              <w:rPr>
                <w:rFonts w:cs="Arial"/>
              </w:rPr>
              <w:t xml:space="preserve">Execom Member </w:t>
            </w:r>
          </w:p>
        </w:tc>
      </w:tr>
      <w:tr w:rsidR="001924FE" w:rsidRPr="00591851" w14:paraId="4953E0FF" w14:textId="77777777" w:rsidTr="00725337">
        <w:trPr>
          <w:gridBefore w:val="1"/>
          <w:wBefore w:w="16" w:type="dxa"/>
          <w:trHeight w:val="513"/>
          <w:jc w:val="center"/>
        </w:trPr>
        <w:tc>
          <w:tcPr>
            <w:tcW w:w="2340" w:type="dxa"/>
          </w:tcPr>
          <w:p w14:paraId="7ADEB123" w14:textId="77777777" w:rsidR="001924FE" w:rsidRPr="00591851" w:rsidRDefault="001924FE" w:rsidP="00357F10">
            <w:pPr>
              <w:pStyle w:val="SectionTitle"/>
            </w:pPr>
          </w:p>
          <w:p w14:paraId="240649DC" w14:textId="77777777" w:rsidR="000A06AA" w:rsidRPr="00591851" w:rsidRDefault="000A06AA" w:rsidP="009E254B">
            <w:pPr>
              <w:rPr>
                <w:rStyle w:val="Strong"/>
                <w:rFonts w:cs="Arial"/>
                <w:color w:val="000000"/>
              </w:rPr>
            </w:pPr>
          </w:p>
          <w:p w14:paraId="29FD0749" w14:textId="77777777" w:rsidR="000A06AA" w:rsidRPr="00591851" w:rsidRDefault="000A06AA" w:rsidP="009E254B">
            <w:pPr>
              <w:rPr>
                <w:rStyle w:val="Strong"/>
                <w:rFonts w:cs="Arial"/>
                <w:color w:val="000000"/>
              </w:rPr>
            </w:pPr>
          </w:p>
          <w:p w14:paraId="4C3E78E3" w14:textId="204C4B9A" w:rsidR="009E254B" w:rsidRPr="00591851" w:rsidRDefault="009E254B" w:rsidP="009E254B">
            <w:pPr>
              <w:rPr>
                <w:rStyle w:val="Strong"/>
                <w:rFonts w:cs="Arial"/>
                <w:color w:val="000000"/>
              </w:rPr>
            </w:pPr>
            <w:r w:rsidRPr="00591851">
              <w:rPr>
                <w:rStyle w:val="Strong"/>
                <w:rFonts w:cs="Arial"/>
                <w:color w:val="000000"/>
              </w:rPr>
              <w:t>Papers Published</w:t>
            </w:r>
          </w:p>
          <w:p w14:paraId="747DCC51" w14:textId="77777777" w:rsidR="00BD1F8A" w:rsidRPr="00591851" w:rsidRDefault="00BD1F8A" w:rsidP="009E254B">
            <w:pPr>
              <w:rPr>
                <w:rStyle w:val="Strong"/>
                <w:rFonts w:cs="Arial"/>
                <w:color w:val="000000"/>
              </w:rPr>
            </w:pPr>
          </w:p>
          <w:p w14:paraId="02CD5270" w14:textId="6BA6AE68" w:rsidR="00BD1F8A" w:rsidRPr="00591851" w:rsidRDefault="00BD1F8A" w:rsidP="009E254B">
            <w:pPr>
              <w:rPr>
                <w:rStyle w:val="Strong"/>
                <w:rFonts w:cs="Arial"/>
                <w:color w:val="000000"/>
              </w:rPr>
            </w:pPr>
            <w:r w:rsidRPr="00591851">
              <w:rPr>
                <w:rStyle w:val="Strong"/>
                <w:rFonts w:cs="Arial"/>
                <w:color w:val="000000"/>
              </w:rPr>
              <w:t>Journal Paper</w:t>
            </w:r>
          </w:p>
          <w:p w14:paraId="13B068F8" w14:textId="77777777" w:rsidR="005C1DB8" w:rsidRPr="00591851" w:rsidRDefault="005C1DB8" w:rsidP="00357F10">
            <w:pPr>
              <w:pStyle w:val="SectionTitle"/>
            </w:pPr>
          </w:p>
          <w:p w14:paraId="71B7B706" w14:textId="77777777" w:rsidR="005C1DB8" w:rsidRPr="00591851" w:rsidRDefault="005C1DB8" w:rsidP="00357F10">
            <w:pPr>
              <w:pStyle w:val="SectionTitle"/>
            </w:pPr>
          </w:p>
          <w:p w14:paraId="2FF56594" w14:textId="77777777" w:rsidR="001924FE" w:rsidRPr="00591851" w:rsidRDefault="001924FE" w:rsidP="00357F10">
            <w:pPr>
              <w:pStyle w:val="SectionTitle"/>
            </w:pPr>
          </w:p>
          <w:p w14:paraId="7446B71A" w14:textId="77777777" w:rsidR="00CC6AEA" w:rsidRPr="00591851" w:rsidRDefault="00CC6AEA" w:rsidP="00CC6AEA">
            <w:pPr>
              <w:rPr>
                <w:rFonts w:cs="Arial"/>
              </w:rPr>
            </w:pPr>
          </w:p>
          <w:p w14:paraId="57EB6691" w14:textId="77777777" w:rsidR="00CC6AEA" w:rsidRPr="00591851" w:rsidRDefault="00CC6AEA" w:rsidP="00CC6AEA">
            <w:pPr>
              <w:rPr>
                <w:rFonts w:cs="Arial"/>
              </w:rPr>
            </w:pPr>
          </w:p>
          <w:p w14:paraId="7CCAA7E8" w14:textId="77777777" w:rsidR="00CC6AEA" w:rsidRPr="00591851" w:rsidRDefault="00CC6AEA" w:rsidP="00CC6AEA">
            <w:pPr>
              <w:rPr>
                <w:rFonts w:cs="Arial"/>
              </w:rPr>
            </w:pPr>
          </w:p>
          <w:p w14:paraId="39750E41" w14:textId="77777777" w:rsidR="00CC6AEA" w:rsidRPr="00591851" w:rsidRDefault="00CC6AEA" w:rsidP="00CC6AEA">
            <w:pPr>
              <w:rPr>
                <w:rFonts w:cs="Arial"/>
              </w:rPr>
            </w:pPr>
          </w:p>
          <w:p w14:paraId="435A9696" w14:textId="77777777" w:rsidR="00BD1F8A" w:rsidRPr="00591851" w:rsidRDefault="00BD1F8A" w:rsidP="00CC6AEA">
            <w:pPr>
              <w:rPr>
                <w:rFonts w:cs="Arial"/>
              </w:rPr>
            </w:pPr>
          </w:p>
          <w:p w14:paraId="60760D5F" w14:textId="77777777" w:rsidR="00BD1F8A" w:rsidRPr="00591851" w:rsidRDefault="00BD1F8A" w:rsidP="00CC6AEA">
            <w:pPr>
              <w:rPr>
                <w:rFonts w:cs="Arial"/>
              </w:rPr>
            </w:pPr>
          </w:p>
          <w:p w14:paraId="121F4E9E" w14:textId="77777777" w:rsidR="00BD1F8A" w:rsidRPr="00591851" w:rsidRDefault="00BD1F8A" w:rsidP="00CC6AEA">
            <w:pPr>
              <w:rPr>
                <w:rFonts w:cs="Arial"/>
              </w:rPr>
            </w:pPr>
          </w:p>
          <w:p w14:paraId="692E05C2" w14:textId="77777777" w:rsidR="00BD1F8A" w:rsidRPr="00591851" w:rsidRDefault="00BD1F8A" w:rsidP="00CC6AEA">
            <w:pPr>
              <w:rPr>
                <w:rFonts w:cs="Arial"/>
              </w:rPr>
            </w:pPr>
          </w:p>
          <w:p w14:paraId="1B46AEED" w14:textId="77777777" w:rsidR="00783097" w:rsidRPr="00591851" w:rsidRDefault="00783097" w:rsidP="00CC6AEA">
            <w:pPr>
              <w:rPr>
                <w:rFonts w:cs="Arial"/>
                <w:b/>
                <w:bCs/>
              </w:rPr>
            </w:pPr>
          </w:p>
          <w:p w14:paraId="0F9A2882" w14:textId="77777777" w:rsidR="00783097" w:rsidRPr="00591851" w:rsidRDefault="00783097" w:rsidP="00CC6AEA">
            <w:pPr>
              <w:rPr>
                <w:rFonts w:cs="Arial"/>
                <w:b/>
                <w:bCs/>
              </w:rPr>
            </w:pPr>
          </w:p>
          <w:p w14:paraId="24777D7B" w14:textId="77777777" w:rsidR="00783097" w:rsidRPr="00591851" w:rsidRDefault="00783097" w:rsidP="00CC6AEA">
            <w:pPr>
              <w:rPr>
                <w:rFonts w:cs="Arial"/>
                <w:b/>
                <w:bCs/>
              </w:rPr>
            </w:pPr>
          </w:p>
          <w:p w14:paraId="3400AD9B" w14:textId="77777777" w:rsidR="00783097" w:rsidRPr="00591851" w:rsidRDefault="00783097" w:rsidP="00CC6AEA">
            <w:pPr>
              <w:rPr>
                <w:rFonts w:cs="Arial"/>
                <w:b/>
                <w:bCs/>
              </w:rPr>
            </w:pPr>
          </w:p>
          <w:p w14:paraId="3838CA0E" w14:textId="77777777" w:rsidR="00783097" w:rsidRPr="00591851" w:rsidRDefault="00783097" w:rsidP="00CC6AEA">
            <w:pPr>
              <w:rPr>
                <w:rFonts w:cs="Arial"/>
                <w:b/>
                <w:bCs/>
              </w:rPr>
            </w:pPr>
          </w:p>
          <w:p w14:paraId="70CCA80D" w14:textId="77777777" w:rsidR="00783097" w:rsidRPr="00591851" w:rsidRDefault="00783097" w:rsidP="00CC6AEA">
            <w:pPr>
              <w:rPr>
                <w:rFonts w:cs="Arial"/>
                <w:b/>
                <w:bCs/>
              </w:rPr>
            </w:pPr>
          </w:p>
          <w:p w14:paraId="2414D7F5" w14:textId="77777777" w:rsidR="00783097" w:rsidRPr="00591851" w:rsidRDefault="00783097" w:rsidP="00CC6AEA">
            <w:pPr>
              <w:rPr>
                <w:rFonts w:cs="Arial"/>
                <w:b/>
                <w:bCs/>
              </w:rPr>
            </w:pPr>
          </w:p>
          <w:p w14:paraId="72AA088F" w14:textId="77777777" w:rsidR="00783097" w:rsidRPr="00591851" w:rsidRDefault="00783097" w:rsidP="00CC6AEA">
            <w:pPr>
              <w:rPr>
                <w:rFonts w:cs="Arial"/>
                <w:b/>
                <w:bCs/>
              </w:rPr>
            </w:pPr>
          </w:p>
          <w:p w14:paraId="187F3CDE" w14:textId="77777777" w:rsidR="00783097" w:rsidRPr="00591851" w:rsidRDefault="00783097" w:rsidP="00CC6AEA">
            <w:pPr>
              <w:rPr>
                <w:rFonts w:cs="Arial"/>
                <w:b/>
                <w:bCs/>
              </w:rPr>
            </w:pPr>
          </w:p>
          <w:p w14:paraId="4011190F" w14:textId="77777777" w:rsidR="00783097" w:rsidRPr="00591851" w:rsidRDefault="00783097" w:rsidP="00CC6AEA">
            <w:pPr>
              <w:rPr>
                <w:rFonts w:cs="Arial"/>
                <w:b/>
                <w:bCs/>
              </w:rPr>
            </w:pPr>
          </w:p>
          <w:p w14:paraId="4348063E" w14:textId="77777777" w:rsidR="00783097" w:rsidRPr="00591851" w:rsidRDefault="00783097" w:rsidP="00CC6AEA">
            <w:pPr>
              <w:rPr>
                <w:rFonts w:cs="Arial"/>
                <w:b/>
                <w:bCs/>
              </w:rPr>
            </w:pPr>
          </w:p>
          <w:p w14:paraId="344D98E8" w14:textId="77777777" w:rsidR="00783097" w:rsidRPr="00591851" w:rsidRDefault="00783097" w:rsidP="00CC6AEA">
            <w:pPr>
              <w:rPr>
                <w:rFonts w:cs="Arial"/>
                <w:b/>
                <w:bCs/>
              </w:rPr>
            </w:pPr>
          </w:p>
          <w:p w14:paraId="4FE1EA54" w14:textId="77777777" w:rsidR="00783097" w:rsidRPr="00591851" w:rsidRDefault="00783097" w:rsidP="00CC6AEA">
            <w:pPr>
              <w:rPr>
                <w:rFonts w:cs="Arial"/>
                <w:b/>
                <w:bCs/>
              </w:rPr>
            </w:pPr>
          </w:p>
          <w:p w14:paraId="532352D5" w14:textId="77777777" w:rsidR="00783097" w:rsidRPr="00591851" w:rsidRDefault="00783097" w:rsidP="00CC6AEA">
            <w:pPr>
              <w:rPr>
                <w:rFonts w:cs="Arial"/>
                <w:b/>
                <w:bCs/>
              </w:rPr>
            </w:pPr>
          </w:p>
          <w:p w14:paraId="28776209" w14:textId="77777777" w:rsidR="00783097" w:rsidRPr="00591851" w:rsidRDefault="00783097" w:rsidP="00CC6AEA">
            <w:pPr>
              <w:rPr>
                <w:rFonts w:cs="Arial"/>
                <w:b/>
                <w:bCs/>
              </w:rPr>
            </w:pPr>
          </w:p>
          <w:p w14:paraId="0D35B2A6" w14:textId="77777777" w:rsidR="00783097" w:rsidRPr="00591851" w:rsidRDefault="00783097" w:rsidP="00CC6AEA">
            <w:pPr>
              <w:rPr>
                <w:rFonts w:cs="Arial"/>
                <w:b/>
                <w:bCs/>
              </w:rPr>
            </w:pPr>
          </w:p>
          <w:p w14:paraId="5B58C8CB" w14:textId="77777777" w:rsidR="00783097" w:rsidRPr="00591851" w:rsidRDefault="00783097" w:rsidP="00CC6AEA">
            <w:pPr>
              <w:rPr>
                <w:rFonts w:cs="Arial"/>
                <w:b/>
                <w:bCs/>
              </w:rPr>
            </w:pPr>
          </w:p>
          <w:p w14:paraId="672DAED8" w14:textId="77777777" w:rsidR="00783097" w:rsidRPr="00591851" w:rsidRDefault="00783097" w:rsidP="00CC6AEA">
            <w:pPr>
              <w:rPr>
                <w:rFonts w:cs="Arial"/>
                <w:b/>
                <w:bCs/>
              </w:rPr>
            </w:pPr>
          </w:p>
          <w:p w14:paraId="4431646F" w14:textId="77777777" w:rsidR="00783097" w:rsidRPr="00591851" w:rsidRDefault="00783097" w:rsidP="00CC6AEA">
            <w:pPr>
              <w:rPr>
                <w:rFonts w:cs="Arial"/>
                <w:b/>
                <w:bCs/>
              </w:rPr>
            </w:pPr>
          </w:p>
          <w:p w14:paraId="720375FB" w14:textId="77777777" w:rsidR="00783097" w:rsidRPr="00591851" w:rsidRDefault="00783097" w:rsidP="00CC6AEA">
            <w:pPr>
              <w:rPr>
                <w:rFonts w:cs="Arial"/>
                <w:b/>
                <w:bCs/>
              </w:rPr>
            </w:pPr>
          </w:p>
          <w:p w14:paraId="5A102E4D" w14:textId="77777777" w:rsidR="00783097" w:rsidRPr="00591851" w:rsidRDefault="00783097" w:rsidP="00CC6AEA">
            <w:pPr>
              <w:rPr>
                <w:rFonts w:cs="Arial"/>
                <w:b/>
                <w:bCs/>
              </w:rPr>
            </w:pPr>
          </w:p>
          <w:p w14:paraId="0DC5A255" w14:textId="77777777" w:rsidR="00783097" w:rsidRPr="00591851" w:rsidRDefault="00783097" w:rsidP="00CC6AEA">
            <w:pPr>
              <w:rPr>
                <w:rFonts w:cs="Arial"/>
                <w:b/>
                <w:bCs/>
              </w:rPr>
            </w:pPr>
          </w:p>
          <w:p w14:paraId="4F73C59A" w14:textId="77777777" w:rsidR="00783097" w:rsidRPr="00591851" w:rsidRDefault="00783097" w:rsidP="00CC6AEA">
            <w:pPr>
              <w:rPr>
                <w:rFonts w:cs="Arial"/>
                <w:b/>
                <w:bCs/>
              </w:rPr>
            </w:pPr>
          </w:p>
          <w:p w14:paraId="23B69FEF" w14:textId="77777777" w:rsidR="00783097" w:rsidRPr="00591851" w:rsidRDefault="00783097" w:rsidP="00CC6AEA">
            <w:pPr>
              <w:rPr>
                <w:rFonts w:cs="Arial"/>
                <w:b/>
                <w:bCs/>
              </w:rPr>
            </w:pPr>
          </w:p>
          <w:p w14:paraId="2E8EE137" w14:textId="77777777" w:rsidR="00783097" w:rsidRPr="00591851" w:rsidRDefault="00783097" w:rsidP="00CC6AEA">
            <w:pPr>
              <w:rPr>
                <w:rFonts w:cs="Arial"/>
                <w:b/>
                <w:bCs/>
              </w:rPr>
            </w:pPr>
          </w:p>
          <w:p w14:paraId="7988F09E" w14:textId="77777777" w:rsidR="00783097" w:rsidRPr="00591851" w:rsidRDefault="00783097" w:rsidP="00CC6AEA">
            <w:pPr>
              <w:rPr>
                <w:rFonts w:cs="Arial"/>
                <w:b/>
                <w:bCs/>
              </w:rPr>
            </w:pPr>
          </w:p>
          <w:p w14:paraId="1EAED079" w14:textId="77777777" w:rsidR="00783097" w:rsidRPr="00591851" w:rsidRDefault="00783097" w:rsidP="00CC6AEA">
            <w:pPr>
              <w:rPr>
                <w:rFonts w:cs="Arial"/>
                <w:b/>
                <w:bCs/>
              </w:rPr>
            </w:pPr>
          </w:p>
          <w:p w14:paraId="4B52D71A" w14:textId="3DDE83DC" w:rsidR="00BD1F8A" w:rsidRPr="00591851" w:rsidRDefault="00BD1F8A" w:rsidP="00CC6AEA">
            <w:pPr>
              <w:rPr>
                <w:rFonts w:cs="Arial"/>
                <w:b/>
                <w:bCs/>
              </w:rPr>
            </w:pPr>
            <w:r w:rsidRPr="00591851">
              <w:rPr>
                <w:rFonts w:cs="Arial"/>
                <w:b/>
                <w:bCs/>
              </w:rPr>
              <w:t>Conference Paper</w:t>
            </w:r>
          </w:p>
          <w:p w14:paraId="460EB024" w14:textId="77777777" w:rsidR="00BD1F8A" w:rsidRPr="00591851" w:rsidRDefault="00BD1F8A" w:rsidP="00CC6AEA">
            <w:pPr>
              <w:rPr>
                <w:rFonts w:cs="Arial"/>
              </w:rPr>
            </w:pPr>
          </w:p>
          <w:p w14:paraId="4E184F14" w14:textId="77777777" w:rsidR="004121A1" w:rsidRPr="00591851" w:rsidRDefault="004121A1" w:rsidP="00CC6AEA">
            <w:pPr>
              <w:rPr>
                <w:rFonts w:cs="Arial"/>
              </w:rPr>
            </w:pPr>
          </w:p>
          <w:p w14:paraId="0037E50D" w14:textId="77777777" w:rsidR="004121A1" w:rsidRPr="00591851" w:rsidRDefault="004121A1" w:rsidP="00CC6AEA">
            <w:pPr>
              <w:rPr>
                <w:rFonts w:cs="Arial"/>
              </w:rPr>
            </w:pPr>
          </w:p>
          <w:p w14:paraId="6715902A" w14:textId="77777777" w:rsidR="004121A1" w:rsidRPr="00591851" w:rsidRDefault="004121A1" w:rsidP="00CC6AEA">
            <w:pPr>
              <w:rPr>
                <w:rFonts w:cs="Arial"/>
              </w:rPr>
            </w:pPr>
          </w:p>
          <w:p w14:paraId="16A6B064" w14:textId="77777777" w:rsidR="004121A1" w:rsidRPr="00591851" w:rsidRDefault="004121A1" w:rsidP="00CC6AEA">
            <w:pPr>
              <w:rPr>
                <w:rFonts w:cs="Arial"/>
              </w:rPr>
            </w:pPr>
          </w:p>
          <w:p w14:paraId="3A96E167" w14:textId="77777777" w:rsidR="004121A1" w:rsidRPr="00591851" w:rsidRDefault="004121A1" w:rsidP="00CC6AEA">
            <w:pPr>
              <w:rPr>
                <w:rFonts w:cs="Arial"/>
              </w:rPr>
            </w:pPr>
          </w:p>
          <w:p w14:paraId="6A7C2702" w14:textId="77777777" w:rsidR="004121A1" w:rsidRPr="00591851" w:rsidRDefault="004121A1" w:rsidP="00CC6AEA">
            <w:pPr>
              <w:rPr>
                <w:rFonts w:cs="Arial"/>
              </w:rPr>
            </w:pPr>
          </w:p>
          <w:p w14:paraId="4450C59E" w14:textId="77777777" w:rsidR="004121A1" w:rsidRPr="00591851" w:rsidRDefault="004121A1" w:rsidP="00CC6AEA">
            <w:pPr>
              <w:rPr>
                <w:rFonts w:cs="Arial"/>
              </w:rPr>
            </w:pPr>
          </w:p>
          <w:p w14:paraId="235D6C8A" w14:textId="77777777" w:rsidR="004121A1" w:rsidRPr="00591851" w:rsidRDefault="004121A1" w:rsidP="00CC6AEA">
            <w:pPr>
              <w:rPr>
                <w:rFonts w:cs="Arial"/>
              </w:rPr>
            </w:pPr>
          </w:p>
          <w:p w14:paraId="41017ED2" w14:textId="77777777" w:rsidR="004121A1" w:rsidRPr="00591851" w:rsidRDefault="004121A1" w:rsidP="00CC6AEA">
            <w:pPr>
              <w:rPr>
                <w:rFonts w:cs="Arial"/>
              </w:rPr>
            </w:pPr>
          </w:p>
          <w:p w14:paraId="32E5CE8B" w14:textId="77777777" w:rsidR="004121A1" w:rsidRPr="00591851" w:rsidRDefault="004121A1" w:rsidP="00CC6AEA">
            <w:pPr>
              <w:rPr>
                <w:rFonts w:cs="Arial"/>
              </w:rPr>
            </w:pPr>
          </w:p>
          <w:p w14:paraId="45CBBEA4" w14:textId="77777777" w:rsidR="004121A1" w:rsidRPr="00591851" w:rsidRDefault="004121A1" w:rsidP="00CC6AEA">
            <w:pPr>
              <w:rPr>
                <w:rFonts w:cs="Arial"/>
              </w:rPr>
            </w:pPr>
          </w:p>
          <w:p w14:paraId="00555F38" w14:textId="77777777" w:rsidR="004121A1" w:rsidRPr="00591851" w:rsidRDefault="004121A1" w:rsidP="00CC6AEA">
            <w:pPr>
              <w:rPr>
                <w:rFonts w:cs="Arial"/>
              </w:rPr>
            </w:pPr>
          </w:p>
          <w:p w14:paraId="3EBAB857" w14:textId="77777777" w:rsidR="004121A1" w:rsidRPr="00591851" w:rsidRDefault="004121A1" w:rsidP="00CC6AEA">
            <w:pPr>
              <w:rPr>
                <w:rFonts w:cs="Arial"/>
              </w:rPr>
            </w:pPr>
          </w:p>
          <w:p w14:paraId="2FB4FE8D" w14:textId="77777777" w:rsidR="004121A1" w:rsidRPr="00591851" w:rsidRDefault="004121A1" w:rsidP="00CC6AEA">
            <w:pPr>
              <w:rPr>
                <w:rFonts w:cs="Arial"/>
              </w:rPr>
            </w:pPr>
          </w:p>
          <w:p w14:paraId="150EF9BC" w14:textId="77777777" w:rsidR="004121A1" w:rsidRPr="00591851" w:rsidRDefault="004121A1" w:rsidP="00CC6AEA">
            <w:pPr>
              <w:rPr>
                <w:rFonts w:cs="Arial"/>
              </w:rPr>
            </w:pPr>
          </w:p>
          <w:p w14:paraId="6746C684" w14:textId="77777777" w:rsidR="004121A1" w:rsidRPr="00591851" w:rsidRDefault="004121A1" w:rsidP="00CC6AEA">
            <w:pPr>
              <w:rPr>
                <w:rFonts w:cs="Arial"/>
              </w:rPr>
            </w:pPr>
          </w:p>
          <w:p w14:paraId="5F12ABC3" w14:textId="77777777" w:rsidR="004121A1" w:rsidRPr="00591851" w:rsidRDefault="004121A1" w:rsidP="00CC6AEA">
            <w:pPr>
              <w:rPr>
                <w:rFonts w:cs="Arial"/>
              </w:rPr>
            </w:pPr>
          </w:p>
          <w:p w14:paraId="3BB4E9DD" w14:textId="77777777" w:rsidR="004121A1" w:rsidRPr="00591851" w:rsidRDefault="004121A1" w:rsidP="00CC6AEA">
            <w:pPr>
              <w:rPr>
                <w:rFonts w:cs="Arial"/>
              </w:rPr>
            </w:pPr>
          </w:p>
          <w:p w14:paraId="17879093" w14:textId="77777777" w:rsidR="004121A1" w:rsidRPr="00591851" w:rsidRDefault="004121A1" w:rsidP="00CC6AEA">
            <w:pPr>
              <w:rPr>
                <w:rFonts w:cs="Arial"/>
              </w:rPr>
            </w:pPr>
          </w:p>
          <w:p w14:paraId="1CD1EF4B" w14:textId="77777777" w:rsidR="004121A1" w:rsidRPr="00591851" w:rsidRDefault="004121A1" w:rsidP="00CC6AEA">
            <w:pPr>
              <w:rPr>
                <w:rFonts w:cs="Arial"/>
              </w:rPr>
            </w:pPr>
          </w:p>
          <w:p w14:paraId="70F8D3E9" w14:textId="77777777" w:rsidR="004121A1" w:rsidRPr="00591851" w:rsidRDefault="004121A1" w:rsidP="00CC6AEA">
            <w:pPr>
              <w:rPr>
                <w:rFonts w:cs="Arial"/>
              </w:rPr>
            </w:pPr>
          </w:p>
          <w:p w14:paraId="68EF6C2F" w14:textId="77777777" w:rsidR="004121A1" w:rsidRPr="00591851" w:rsidRDefault="004121A1" w:rsidP="00CC6AEA">
            <w:pPr>
              <w:rPr>
                <w:rFonts w:cs="Arial"/>
              </w:rPr>
            </w:pPr>
          </w:p>
          <w:p w14:paraId="2526A710" w14:textId="77777777" w:rsidR="004121A1" w:rsidRPr="00591851" w:rsidRDefault="004121A1" w:rsidP="00CC6AEA">
            <w:pPr>
              <w:rPr>
                <w:rFonts w:cs="Arial"/>
              </w:rPr>
            </w:pPr>
          </w:p>
          <w:p w14:paraId="7D9D1DA4" w14:textId="77777777" w:rsidR="004121A1" w:rsidRPr="00591851" w:rsidRDefault="004121A1" w:rsidP="00CC6AEA">
            <w:pPr>
              <w:rPr>
                <w:rFonts w:cs="Arial"/>
              </w:rPr>
            </w:pPr>
          </w:p>
          <w:p w14:paraId="4F36C182" w14:textId="77777777" w:rsidR="004121A1" w:rsidRPr="00591851" w:rsidRDefault="004121A1" w:rsidP="00CC6AEA">
            <w:pPr>
              <w:rPr>
                <w:rFonts w:cs="Arial"/>
              </w:rPr>
            </w:pPr>
          </w:p>
          <w:p w14:paraId="07A327C2" w14:textId="77777777" w:rsidR="004121A1" w:rsidRPr="00591851" w:rsidRDefault="004121A1" w:rsidP="00CC6AEA">
            <w:pPr>
              <w:rPr>
                <w:rFonts w:cs="Arial"/>
              </w:rPr>
            </w:pPr>
          </w:p>
          <w:p w14:paraId="23F6AC8F" w14:textId="77777777" w:rsidR="00C5511F" w:rsidRPr="00591851" w:rsidRDefault="00C5511F" w:rsidP="00CC6AEA">
            <w:pPr>
              <w:rPr>
                <w:rFonts w:cs="Arial"/>
                <w:b/>
                <w:bCs/>
              </w:rPr>
            </w:pPr>
          </w:p>
          <w:p w14:paraId="38370C0F" w14:textId="77777777" w:rsidR="00C5511F" w:rsidRPr="00591851" w:rsidRDefault="00C5511F" w:rsidP="00CC6AEA">
            <w:pPr>
              <w:rPr>
                <w:rFonts w:cs="Arial"/>
                <w:b/>
                <w:bCs/>
              </w:rPr>
            </w:pPr>
          </w:p>
          <w:p w14:paraId="67DA2F80" w14:textId="77777777" w:rsidR="00C5511F" w:rsidRPr="00591851" w:rsidRDefault="00C5511F" w:rsidP="00CC6AEA">
            <w:pPr>
              <w:rPr>
                <w:rFonts w:cs="Arial"/>
                <w:b/>
                <w:bCs/>
              </w:rPr>
            </w:pPr>
          </w:p>
          <w:p w14:paraId="6C46ECB7" w14:textId="77777777" w:rsidR="00C5511F" w:rsidRPr="00591851" w:rsidRDefault="00C5511F" w:rsidP="00CC6AEA">
            <w:pPr>
              <w:rPr>
                <w:rFonts w:cs="Arial"/>
                <w:b/>
                <w:bCs/>
              </w:rPr>
            </w:pPr>
          </w:p>
          <w:p w14:paraId="6BF4DCE4" w14:textId="77777777" w:rsidR="00C5511F" w:rsidRPr="00591851" w:rsidRDefault="00C5511F" w:rsidP="00CC6AEA">
            <w:pPr>
              <w:rPr>
                <w:rFonts w:cs="Arial"/>
                <w:b/>
                <w:bCs/>
              </w:rPr>
            </w:pPr>
          </w:p>
          <w:p w14:paraId="2431D9DA" w14:textId="77777777" w:rsidR="00C5511F" w:rsidRPr="00591851" w:rsidRDefault="00C5511F" w:rsidP="00CC6AEA">
            <w:pPr>
              <w:rPr>
                <w:rFonts w:cs="Arial"/>
                <w:b/>
                <w:bCs/>
              </w:rPr>
            </w:pPr>
          </w:p>
          <w:p w14:paraId="58DC5D67" w14:textId="77777777" w:rsidR="00C5511F" w:rsidRPr="00591851" w:rsidRDefault="00C5511F" w:rsidP="00CC6AEA">
            <w:pPr>
              <w:rPr>
                <w:rFonts w:cs="Arial"/>
                <w:b/>
                <w:bCs/>
              </w:rPr>
            </w:pPr>
          </w:p>
          <w:p w14:paraId="7F9962E1" w14:textId="77777777" w:rsidR="00C5511F" w:rsidRPr="00591851" w:rsidRDefault="00C5511F" w:rsidP="00CC6AEA">
            <w:pPr>
              <w:rPr>
                <w:rFonts w:cs="Arial"/>
                <w:b/>
                <w:bCs/>
              </w:rPr>
            </w:pPr>
          </w:p>
          <w:p w14:paraId="733B51D1" w14:textId="77777777" w:rsidR="00C5511F" w:rsidRPr="00591851" w:rsidRDefault="00C5511F" w:rsidP="00CC6AEA">
            <w:pPr>
              <w:rPr>
                <w:rFonts w:cs="Arial"/>
                <w:b/>
                <w:bCs/>
              </w:rPr>
            </w:pPr>
          </w:p>
          <w:p w14:paraId="414CCB98" w14:textId="77777777" w:rsidR="00C5511F" w:rsidRPr="00591851" w:rsidRDefault="00C5511F" w:rsidP="00CC6AEA">
            <w:pPr>
              <w:rPr>
                <w:rFonts w:cs="Arial"/>
                <w:b/>
                <w:bCs/>
              </w:rPr>
            </w:pPr>
          </w:p>
          <w:p w14:paraId="2EF0FB86" w14:textId="77777777" w:rsidR="00C5511F" w:rsidRPr="00591851" w:rsidRDefault="00C5511F" w:rsidP="00CC6AEA">
            <w:pPr>
              <w:rPr>
                <w:rFonts w:cs="Arial"/>
                <w:b/>
                <w:bCs/>
              </w:rPr>
            </w:pPr>
          </w:p>
          <w:p w14:paraId="60377820" w14:textId="77777777" w:rsidR="000E7BF9" w:rsidRPr="00591851" w:rsidRDefault="000E7BF9" w:rsidP="00CC6AEA">
            <w:pPr>
              <w:rPr>
                <w:rFonts w:cs="Arial"/>
                <w:b/>
                <w:bCs/>
              </w:rPr>
            </w:pPr>
          </w:p>
          <w:p w14:paraId="1866D62B" w14:textId="77777777" w:rsidR="000E7BF9" w:rsidRPr="00591851" w:rsidRDefault="000E7BF9" w:rsidP="00CC6AEA">
            <w:pPr>
              <w:rPr>
                <w:rFonts w:cs="Arial"/>
                <w:b/>
                <w:bCs/>
              </w:rPr>
            </w:pPr>
          </w:p>
          <w:p w14:paraId="0AC2BF47" w14:textId="77777777" w:rsidR="000E7BF9" w:rsidRPr="00591851" w:rsidRDefault="000E7BF9" w:rsidP="00CC6AEA">
            <w:pPr>
              <w:rPr>
                <w:rFonts w:cs="Arial"/>
                <w:b/>
                <w:bCs/>
              </w:rPr>
            </w:pPr>
          </w:p>
          <w:p w14:paraId="2680428E" w14:textId="77777777" w:rsidR="000E7BF9" w:rsidRPr="00591851" w:rsidRDefault="000E7BF9" w:rsidP="00CC6AEA">
            <w:pPr>
              <w:rPr>
                <w:rFonts w:cs="Arial"/>
                <w:b/>
                <w:bCs/>
              </w:rPr>
            </w:pPr>
          </w:p>
          <w:p w14:paraId="23AFC39B" w14:textId="77777777" w:rsidR="00D17F63" w:rsidRPr="00591851" w:rsidRDefault="00D17F63" w:rsidP="00CC6AEA">
            <w:pPr>
              <w:rPr>
                <w:rFonts w:cs="Arial"/>
                <w:b/>
                <w:bCs/>
              </w:rPr>
            </w:pPr>
          </w:p>
          <w:p w14:paraId="082B1A59" w14:textId="77777777" w:rsidR="00725337" w:rsidRPr="00591851" w:rsidRDefault="00725337" w:rsidP="00CC6AEA">
            <w:pPr>
              <w:rPr>
                <w:rFonts w:cs="Arial"/>
                <w:b/>
                <w:bCs/>
              </w:rPr>
            </w:pPr>
          </w:p>
          <w:p w14:paraId="7522AD4C" w14:textId="77777777" w:rsidR="00725337" w:rsidRPr="00591851" w:rsidRDefault="00725337" w:rsidP="00CC6AEA">
            <w:pPr>
              <w:rPr>
                <w:rFonts w:cs="Arial"/>
                <w:b/>
                <w:bCs/>
              </w:rPr>
            </w:pPr>
          </w:p>
          <w:p w14:paraId="343FE53F" w14:textId="77777777" w:rsidR="00725337" w:rsidRPr="00591851" w:rsidRDefault="00725337" w:rsidP="00CC6AEA">
            <w:pPr>
              <w:rPr>
                <w:rFonts w:cs="Arial"/>
                <w:b/>
                <w:bCs/>
              </w:rPr>
            </w:pPr>
          </w:p>
          <w:p w14:paraId="4ADEA9C1" w14:textId="77777777" w:rsidR="00725337" w:rsidRPr="00591851" w:rsidRDefault="00725337" w:rsidP="00CC6AEA">
            <w:pPr>
              <w:rPr>
                <w:rFonts w:cs="Arial"/>
                <w:b/>
                <w:bCs/>
              </w:rPr>
            </w:pPr>
          </w:p>
          <w:p w14:paraId="71E86524" w14:textId="77777777" w:rsidR="00725337" w:rsidRPr="00591851" w:rsidRDefault="00725337" w:rsidP="00CC6AEA">
            <w:pPr>
              <w:rPr>
                <w:rFonts w:cs="Arial"/>
                <w:b/>
                <w:bCs/>
              </w:rPr>
            </w:pPr>
          </w:p>
          <w:p w14:paraId="095F3363" w14:textId="77777777" w:rsidR="00725337" w:rsidRPr="00591851" w:rsidRDefault="00725337" w:rsidP="00CC6AEA">
            <w:pPr>
              <w:rPr>
                <w:rFonts w:cs="Arial"/>
                <w:b/>
                <w:bCs/>
              </w:rPr>
            </w:pPr>
          </w:p>
          <w:p w14:paraId="3B229900" w14:textId="77777777" w:rsidR="00725337" w:rsidRPr="00591851" w:rsidRDefault="00725337" w:rsidP="00CC6AEA">
            <w:pPr>
              <w:rPr>
                <w:rFonts w:cs="Arial"/>
                <w:b/>
                <w:bCs/>
              </w:rPr>
            </w:pPr>
          </w:p>
          <w:p w14:paraId="7663C8D4" w14:textId="77777777" w:rsidR="00725337" w:rsidRPr="00591851" w:rsidRDefault="00725337" w:rsidP="00CC6AEA">
            <w:pPr>
              <w:rPr>
                <w:rFonts w:cs="Arial"/>
                <w:b/>
                <w:bCs/>
              </w:rPr>
            </w:pPr>
          </w:p>
          <w:p w14:paraId="05986A51" w14:textId="05434958" w:rsidR="004121A1" w:rsidRPr="00591851" w:rsidRDefault="004121A1" w:rsidP="00CC6AEA">
            <w:pPr>
              <w:rPr>
                <w:rFonts w:cs="Arial"/>
                <w:b/>
                <w:bCs/>
              </w:rPr>
            </w:pPr>
            <w:r w:rsidRPr="00591851">
              <w:rPr>
                <w:rFonts w:cs="Arial"/>
                <w:b/>
                <w:bCs/>
              </w:rPr>
              <w:t>Book Chapter</w:t>
            </w:r>
          </w:p>
        </w:tc>
        <w:tc>
          <w:tcPr>
            <w:tcW w:w="7985" w:type="dxa"/>
            <w:gridSpan w:val="3"/>
          </w:tcPr>
          <w:p w14:paraId="17AB650C" w14:textId="77777777" w:rsidR="00E30553" w:rsidRPr="00591851" w:rsidRDefault="00E30553" w:rsidP="00783097">
            <w:pPr>
              <w:pStyle w:val="Heading1"/>
              <w:ind w:left="720"/>
              <w:jc w:val="both"/>
              <w:rPr>
                <w:rFonts w:ascii="Arial" w:hAnsi="Arial" w:cs="Arial"/>
                <w:color w:val="000000" w:themeColor="text1"/>
                <w:lang w:val="en-IN"/>
              </w:rPr>
            </w:pPr>
            <w:bookmarkStart w:id="0" w:name="_Hlk89698924"/>
            <w:bookmarkStart w:id="1" w:name="_Hlk96430293"/>
          </w:p>
          <w:p w14:paraId="212B3F15" w14:textId="5FBA4A4C" w:rsidR="00783097" w:rsidRPr="00591851" w:rsidRDefault="00783097" w:rsidP="00783097">
            <w:pPr>
              <w:pStyle w:val="Heading1"/>
              <w:ind w:left="720"/>
              <w:jc w:val="both"/>
              <w:rPr>
                <w:rFonts w:ascii="Arial" w:hAnsi="Arial" w:cs="Arial"/>
              </w:rPr>
            </w:pPr>
            <w:r w:rsidRPr="00591851">
              <w:rPr>
                <w:rFonts w:ascii="Arial" w:hAnsi="Arial" w:cs="Arial"/>
                <w:color w:val="000000" w:themeColor="text1"/>
                <w:lang w:val="en-IN"/>
              </w:rPr>
              <w:t xml:space="preserve">Fuzzy </w:t>
            </w:r>
            <w:r w:rsidRPr="00591851">
              <w:rPr>
                <w:rFonts w:ascii="Arial" w:hAnsi="Arial" w:cs="Arial"/>
                <w:color w:val="000000" w:themeColor="text1"/>
              </w:rPr>
              <w:t>logic-based</w:t>
            </w:r>
            <w:r w:rsidRPr="00591851">
              <w:rPr>
                <w:rFonts w:ascii="Arial" w:hAnsi="Arial" w:cs="Arial"/>
                <w:color w:val="000000" w:themeColor="text1"/>
                <w:lang w:val="en-IN"/>
              </w:rPr>
              <w:t xml:space="preserve"> energy management system for a microgrid</w:t>
            </w:r>
            <w:r w:rsidRPr="00591851">
              <w:rPr>
                <w:rFonts w:ascii="Arial" w:hAnsi="Arial" w:cs="Arial"/>
                <w:color w:val="000000" w:themeColor="text1"/>
              </w:rPr>
              <w:t xml:space="preserve"> </w:t>
            </w:r>
            <w:r w:rsidRPr="00591851">
              <w:rPr>
                <w:rFonts w:ascii="Arial" w:hAnsi="Arial" w:cs="Arial"/>
                <w:color w:val="000000" w:themeColor="text1"/>
                <w:lang w:val="en-IN"/>
              </w:rPr>
              <w:t>with hybrid energy storage: design, control, and comparative analysi</w:t>
            </w:r>
            <w:r w:rsidR="004E41C9" w:rsidRPr="00591851">
              <w:rPr>
                <w:rFonts w:ascii="Arial" w:hAnsi="Arial" w:cs="Arial"/>
                <w:color w:val="000000" w:themeColor="text1"/>
                <w:lang w:val="en-IN"/>
              </w:rPr>
              <w:t>s,</w:t>
            </w:r>
            <w:r w:rsidRPr="00591851">
              <w:rPr>
                <w:rFonts w:ascii="Arial" w:hAnsi="Arial" w:cs="Arial"/>
                <w:color w:val="000000" w:themeColor="text1"/>
              </w:rPr>
              <w:t xml:space="preserve"> International Journal of Power Electronics and Drive Systems (IJPEDS),</w:t>
            </w:r>
            <w:r w:rsidR="004E41C9" w:rsidRPr="00591851">
              <w:rPr>
                <w:rFonts w:ascii="Arial" w:hAnsi="Arial" w:cs="Arial"/>
                <w:color w:val="000000" w:themeColor="text1"/>
              </w:rPr>
              <w:t>2025,</w:t>
            </w:r>
            <w:r w:rsidRPr="00591851">
              <w:rPr>
                <w:rFonts w:ascii="Arial" w:hAnsi="Arial" w:cs="Arial"/>
                <w:color w:val="000000" w:themeColor="text1"/>
              </w:rPr>
              <w:t xml:space="preserve"> DOI: </w:t>
            </w:r>
            <w:hyperlink r:id="rId5" w:history="1">
              <w:r w:rsidRPr="00591851">
                <w:rPr>
                  <w:rStyle w:val="Hyperlink"/>
                  <w:rFonts w:ascii="Arial" w:hAnsi="Arial" w:cs="Arial"/>
                  <w:color w:val="000000" w:themeColor="text1"/>
                </w:rPr>
                <w:t>http://doi.org/10.11591/ijpeds.v16.i3.pp1991-2004</w:t>
              </w:r>
            </w:hyperlink>
            <w:r w:rsidRPr="00591851">
              <w:rPr>
                <w:rFonts w:ascii="Arial" w:hAnsi="Arial" w:cs="Arial"/>
              </w:rPr>
              <w:t>.</w:t>
            </w:r>
            <w:r w:rsidR="004E41C9" w:rsidRPr="00591851">
              <w:rPr>
                <w:rFonts w:ascii="Arial" w:hAnsi="Arial" w:cs="Arial"/>
                <w:color w:val="000000" w:themeColor="text1"/>
              </w:rPr>
              <w:t xml:space="preserve"> </w:t>
            </w:r>
            <w:r w:rsidR="00EA4F60">
              <w:rPr>
                <w:rFonts w:ascii="Arial" w:hAnsi="Arial" w:cs="Arial"/>
                <w:color w:val="000000" w:themeColor="text1"/>
              </w:rPr>
              <w:t>-</w:t>
            </w:r>
            <w:r w:rsidR="004E41C9" w:rsidRPr="00591851">
              <w:rPr>
                <w:rFonts w:ascii="Arial" w:hAnsi="Arial" w:cs="Arial"/>
                <w:color w:val="000000" w:themeColor="text1"/>
              </w:rPr>
              <w:t>Scopus indexed Q2 Journal</w:t>
            </w:r>
          </w:p>
          <w:p w14:paraId="131FDC40" w14:textId="6965FDDC" w:rsidR="00783097" w:rsidRPr="00591851" w:rsidRDefault="00783097" w:rsidP="00783097">
            <w:pPr>
              <w:pStyle w:val="Heading1"/>
              <w:ind w:left="720"/>
              <w:jc w:val="both"/>
              <w:rPr>
                <w:rFonts w:ascii="Arial" w:hAnsi="Arial" w:cs="Arial"/>
              </w:rPr>
            </w:pPr>
            <w:r w:rsidRPr="00591851">
              <w:rPr>
                <w:rFonts w:ascii="Arial" w:hAnsi="Arial" w:cs="Arial"/>
              </w:rPr>
              <w:t xml:space="preserve">Implementing secure cryptographic protocols in 5G and 6G networks. </w:t>
            </w:r>
            <w:r w:rsidRPr="00591851">
              <w:rPr>
                <w:rFonts w:ascii="Arial" w:hAnsi="Arial" w:cs="Arial"/>
                <w:i/>
                <w:iCs/>
              </w:rPr>
              <w:t>Journal of Data Management, Security and Cryptography</w:t>
            </w:r>
            <w:r w:rsidRPr="00591851">
              <w:rPr>
                <w:rFonts w:ascii="Arial" w:hAnsi="Arial" w:cs="Arial"/>
              </w:rPr>
              <w:t xml:space="preserve">, </w:t>
            </w:r>
            <w:r w:rsidR="004E41C9" w:rsidRPr="00591851">
              <w:rPr>
                <w:rFonts w:ascii="Arial" w:hAnsi="Arial" w:cs="Arial"/>
              </w:rPr>
              <w:t>2025</w:t>
            </w:r>
            <w:r w:rsidRPr="00591851">
              <w:rPr>
                <w:rFonts w:ascii="Arial" w:hAnsi="Arial" w:cs="Arial"/>
              </w:rPr>
              <w:t xml:space="preserve">. </w:t>
            </w:r>
            <w:hyperlink r:id="rId6" w:tgtFrame="_new" w:history="1">
              <w:r w:rsidRPr="00591851">
                <w:rPr>
                  <w:rStyle w:val="Hyperlink"/>
                  <w:rFonts w:ascii="Arial" w:hAnsi="Arial" w:cs="Arial"/>
                </w:rPr>
                <w:t>https://doi.org/10.47974/JDMSC-2149</w:t>
              </w:r>
            </w:hyperlink>
            <w:r w:rsidRPr="00591851">
              <w:rPr>
                <w:rFonts w:ascii="Arial" w:hAnsi="Arial" w:cs="Arial"/>
              </w:rPr>
              <w:t xml:space="preserve">       </w:t>
            </w:r>
          </w:p>
          <w:p w14:paraId="48515200" w14:textId="6EF2876B" w:rsidR="00783097" w:rsidRPr="00591851" w:rsidRDefault="00783097" w:rsidP="00783097">
            <w:pPr>
              <w:pStyle w:val="Heading1"/>
              <w:ind w:left="720"/>
              <w:jc w:val="both"/>
              <w:rPr>
                <w:rFonts w:ascii="Arial" w:hAnsi="Arial" w:cs="Arial"/>
              </w:rPr>
            </w:pPr>
            <w:r w:rsidRPr="00591851">
              <w:rPr>
                <w:rFonts w:ascii="Arial" w:hAnsi="Arial" w:cs="Arial"/>
                <w:color w:val="000000" w:themeColor="text1"/>
              </w:rPr>
              <w:t>Advanced multi-source converters for DC microgrids: integrating photovoltaic, wind, and hybrid storage systems” in International Journal of Power Electronics and Drive Systems (IJPEDS),</w:t>
            </w:r>
            <w:r w:rsidR="004E41C9" w:rsidRPr="00591851">
              <w:rPr>
                <w:rFonts w:ascii="Arial" w:hAnsi="Arial" w:cs="Arial"/>
                <w:color w:val="000000" w:themeColor="text1"/>
              </w:rPr>
              <w:t>2025,</w:t>
            </w:r>
            <w:r w:rsidRPr="00591851">
              <w:rPr>
                <w:rFonts w:ascii="Arial" w:hAnsi="Arial" w:cs="Arial"/>
                <w:color w:val="000000" w:themeColor="text1"/>
              </w:rPr>
              <w:t xml:space="preserve">DOI: </w:t>
            </w:r>
            <w:hyperlink r:id="rId7" w:history="1">
              <w:r w:rsidRPr="00591851">
                <w:rPr>
                  <w:rStyle w:val="Hyperlink"/>
                  <w:rFonts w:ascii="Arial" w:hAnsi="Arial" w:cs="Arial"/>
                  <w:color w:val="000000" w:themeColor="text1"/>
                </w:rPr>
                <w:t>http://doi.org/10.11591/ijpeds.v16.i2.pp1261-1273</w:t>
              </w:r>
            </w:hyperlink>
            <w:r w:rsidR="004E41C9" w:rsidRPr="00591851">
              <w:rPr>
                <w:rFonts w:ascii="Arial" w:hAnsi="Arial" w:cs="Arial"/>
                <w:color w:val="000000" w:themeColor="text1"/>
              </w:rPr>
              <w:t>- a Scopus indexed Q2 Journal.</w:t>
            </w:r>
          </w:p>
          <w:p w14:paraId="72C3A02A" w14:textId="69420A55" w:rsidR="00783097" w:rsidRPr="00591851" w:rsidRDefault="00783097" w:rsidP="00783097">
            <w:pPr>
              <w:pStyle w:val="Heading1"/>
              <w:ind w:left="720"/>
              <w:jc w:val="both"/>
              <w:rPr>
                <w:rFonts w:ascii="Arial" w:hAnsi="Arial" w:cs="Arial"/>
              </w:rPr>
            </w:pPr>
            <w:r w:rsidRPr="00591851">
              <w:rPr>
                <w:rFonts w:ascii="Arial" w:hAnsi="Arial" w:cs="Arial"/>
              </w:rPr>
              <w:t>Modelling and control of grid connected microgrid with hybrid energy storage system,” International Journal of Power Electronics and Drive Systems</w:t>
            </w:r>
            <w:r w:rsidRPr="00591851">
              <w:rPr>
                <w:rFonts w:ascii="Arial" w:hAnsi="Arial" w:cs="Arial"/>
                <w:spacing w:val="36"/>
              </w:rPr>
              <w:t xml:space="preserve"> </w:t>
            </w:r>
            <w:r w:rsidRPr="00591851">
              <w:rPr>
                <w:rFonts w:ascii="Arial" w:hAnsi="Arial" w:cs="Arial"/>
              </w:rPr>
              <w:t>(IJPEDS),</w:t>
            </w:r>
            <w:r w:rsidRPr="00591851">
              <w:rPr>
                <w:rFonts w:ascii="Arial" w:hAnsi="Arial" w:cs="Arial"/>
                <w:spacing w:val="36"/>
              </w:rPr>
              <w:t xml:space="preserve"> </w:t>
            </w:r>
            <w:r w:rsidRPr="00591851">
              <w:rPr>
                <w:rFonts w:ascii="Arial" w:hAnsi="Arial" w:cs="Arial"/>
              </w:rPr>
              <w:t>Vol.14, No.3, September2023, pp.1791-1801, ISSN: 2088 -8694, DOI:     10.11591/ijpeds.</w:t>
            </w:r>
            <w:r w:rsidRPr="00591851">
              <w:rPr>
                <w:rFonts w:ascii="Arial" w:hAnsi="Arial" w:cs="Arial"/>
                <w:spacing w:val="-13"/>
              </w:rPr>
              <w:t xml:space="preserve"> </w:t>
            </w:r>
            <w:r w:rsidRPr="00591851">
              <w:rPr>
                <w:rFonts w:ascii="Arial" w:hAnsi="Arial" w:cs="Arial"/>
              </w:rPr>
              <w:t>v14.i3.</w:t>
            </w:r>
            <w:r w:rsidRPr="00591851">
              <w:rPr>
                <w:rFonts w:ascii="Arial" w:hAnsi="Arial" w:cs="Arial"/>
                <w:spacing w:val="-13"/>
              </w:rPr>
              <w:t xml:space="preserve"> </w:t>
            </w:r>
            <w:r w:rsidRPr="00591851">
              <w:rPr>
                <w:rFonts w:ascii="Arial" w:hAnsi="Arial" w:cs="Arial"/>
              </w:rPr>
              <w:t>pp1791-1801.</w:t>
            </w:r>
            <w:r w:rsidRPr="00591851">
              <w:rPr>
                <w:rFonts w:ascii="Arial" w:hAnsi="Arial" w:cs="Arial"/>
                <w:spacing w:val="-13"/>
              </w:rPr>
              <w:t xml:space="preserve"> </w:t>
            </w:r>
            <w:r w:rsidRPr="00591851">
              <w:rPr>
                <w:rFonts w:ascii="Arial" w:hAnsi="Arial" w:cs="Arial"/>
              </w:rPr>
              <w:t>(Scopus</w:t>
            </w:r>
            <w:r w:rsidRPr="00591851">
              <w:rPr>
                <w:rFonts w:ascii="Arial" w:hAnsi="Arial" w:cs="Arial"/>
                <w:spacing w:val="-12"/>
              </w:rPr>
              <w:t xml:space="preserve"> </w:t>
            </w:r>
            <w:r w:rsidRPr="00591851">
              <w:rPr>
                <w:rFonts w:ascii="Arial" w:hAnsi="Arial" w:cs="Arial"/>
                <w:spacing w:val="-2"/>
              </w:rPr>
              <w:t>journal,Q3)</w:t>
            </w:r>
          </w:p>
          <w:p w14:paraId="55E4671D" w14:textId="445563BA" w:rsidR="00783097" w:rsidRPr="00591851" w:rsidRDefault="00783097" w:rsidP="00783097">
            <w:pPr>
              <w:pStyle w:val="Heading1"/>
              <w:ind w:left="720"/>
              <w:jc w:val="both"/>
              <w:rPr>
                <w:rFonts w:ascii="Arial" w:hAnsi="Arial" w:cs="Arial"/>
              </w:rPr>
            </w:pPr>
            <w:r w:rsidRPr="00591851">
              <w:rPr>
                <w:rFonts w:ascii="Arial" w:hAnsi="Arial" w:cs="Arial"/>
              </w:rPr>
              <w:t>Energy management of PV wind based microgrid with hybrid energy storage systems</w:t>
            </w:r>
            <w:r w:rsidR="007B5607" w:rsidRPr="00591851">
              <w:rPr>
                <w:rFonts w:ascii="Arial" w:hAnsi="Arial" w:cs="Arial"/>
              </w:rPr>
              <w:t>,</w:t>
            </w:r>
            <w:r w:rsidRPr="00591851">
              <w:rPr>
                <w:rFonts w:ascii="Arial" w:hAnsi="Arial" w:cs="Arial"/>
              </w:rPr>
              <w:t xml:space="preserve"> International Journal of Power Electronics and Drive Systems (IJPEDS), Vol. 13, No. 4, December 2022, pp. 2128~2138. DOI: 10.11591/ijpeds. v13.i4. pp 2128-2138. (SCOPUS) </w:t>
            </w:r>
          </w:p>
          <w:p w14:paraId="3654A71E" w14:textId="1ADFA579" w:rsidR="00783097" w:rsidRPr="00591851" w:rsidRDefault="00783097" w:rsidP="00783097">
            <w:pPr>
              <w:pStyle w:val="Heading1"/>
              <w:ind w:left="720"/>
              <w:jc w:val="both"/>
              <w:rPr>
                <w:rFonts w:ascii="Arial" w:hAnsi="Arial" w:cs="Arial"/>
              </w:rPr>
            </w:pPr>
            <w:r w:rsidRPr="00591851">
              <w:rPr>
                <w:rFonts w:ascii="Arial" w:hAnsi="Arial" w:cs="Arial"/>
              </w:rPr>
              <w:t>Hybrid</w:t>
            </w:r>
            <w:r w:rsidRPr="00591851">
              <w:rPr>
                <w:rFonts w:ascii="Arial" w:hAnsi="Arial" w:cs="Arial"/>
                <w:spacing w:val="-5"/>
              </w:rPr>
              <w:t xml:space="preserve"> </w:t>
            </w:r>
            <w:r w:rsidRPr="00591851">
              <w:rPr>
                <w:rFonts w:ascii="Arial" w:hAnsi="Arial" w:cs="Arial"/>
              </w:rPr>
              <w:t>Energy</w:t>
            </w:r>
            <w:r w:rsidRPr="00591851">
              <w:rPr>
                <w:rFonts w:ascii="Arial" w:hAnsi="Arial" w:cs="Arial"/>
                <w:spacing w:val="-5"/>
              </w:rPr>
              <w:t xml:space="preserve"> </w:t>
            </w:r>
            <w:r w:rsidRPr="00591851">
              <w:rPr>
                <w:rFonts w:ascii="Arial" w:hAnsi="Arial" w:cs="Arial"/>
              </w:rPr>
              <w:t>Storage</w:t>
            </w:r>
            <w:r w:rsidRPr="00591851">
              <w:rPr>
                <w:rFonts w:ascii="Arial" w:hAnsi="Arial" w:cs="Arial"/>
                <w:spacing w:val="-5"/>
              </w:rPr>
              <w:t xml:space="preserve"> </w:t>
            </w:r>
            <w:r w:rsidRPr="00591851">
              <w:rPr>
                <w:rFonts w:ascii="Arial" w:hAnsi="Arial" w:cs="Arial"/>
              </w:rPr>
              <w:t>System</w:t>
            </w:r>
            <w:r w:rsidRPr="00591851">
              <w:rPr>
                <w:rFonts w:ascii="Arial" w:hAnsi="Arial" w:cs="Arial"/>
                <w:spacing w:val="-5"/>
              </w:rPr>
              <w:t xml:space="preserve"> </w:t>
            </w:r>
            <w:r w:rsidRPr="00591851">
              <w:rPr>
                <w:rFonts w:ascii="Arial" w:hAnsi="Arial" w:cs="Arial"/>
              </w:rPr>
              <w:t>based</w:t>
            </w:r>
            <w:r w:rsidRPr="00591851">
              <w:rPr>
                <w:rFonts w:ascii="Arial" w:hAnsi="Arial" w:cs="Arial"/>
                <w:spacing w:val="-5"/>
              </w:rPr>
              <w:t xml:space="preserve"> </w:t>
            </w:r>
            <w:r w:rsidRPr="00591851">
              <w:rPr>
                <w:rFonts w:ascii="Arial" w:hAnsi="Arial" w:cs="Arial"/>
              </w:rPr>
              <w:t>Supervisory Control for Grid connected Microgrid”, Journal of Electrical Systems, Vol.20, No.2, Mar2024, pp.68-81. (Scopus journal, Q3)</w:t>
            </w:r>
          </w:p>
          <w:p w14:paraId="689BECBB" w14:textId="10DBD0B3" w:rsidR="00783097" w:rsidRPr="00591851" w:rsidRDefault="00783097" w:rsidP="00783097">
            <w:pPr>
              <w:pStyle w:val="Heading1"/>
              <w:ind w:left="720"/>
              <w:jc w:val="both"/>
              <w:rPr>
                <w:rFonts w:ascii="Arial" w:hAnsi="Arial" w:cs="Arial"/>
              </w:rPr>
            </w:pPr>
            <w:r w:rsidRPr="00591851">
              <w:rPr>
                <w:rFonts w:ascii="Arial" w:hAnsi="Arial" w:cs="Arial"/>
              </w:rPr>
              <w:t>Tie line Power Control of Two Area system using Tie-line Bias</w:t>
            </w:r>
            <w:r w:rsidRPr="00591851">
              <w:rPr>
                <w:rFonts w:ascii="Arial" w:hAnsi="Arial" w:cs="Arial"/>
                <w:spacing w:val="-6"/>
              </w:rPr>
              <w:t xml:space="preserve"> </w:t>
            </w:r>
            <w:r w:rsidRPr="00591851">
              <w:rPr>
                <w:rFonts w:ascii="Arial" w:hAnsi="Arial" w:cs="Arial"/>
              </w:rPr>
              <w:t>Controller”, International Journal of Advances in Engineering and Technology, ISSN:2395-5252,</w:t>
            </w:r>
            <w:r w:rsidRPr="00591851">
              <w:rPr>
                <w:rFonts w:ascii="Arial" w:hAnsi="Arial" w:cs="Arial"/>
                <w:spacing w:val="-2"/>
              </w:rPr>
              <w:t xml:space="preserve"> September2020</w:t>
            </w:r>
            <w:r w:rsidRPr="00591851">
              <w:rPr>
                <w:rFonts w:ascii="Arial" w:hAnsi="Arial" w:cs="Arial"/>
                <w:color w:val="212121"/>
                <w:spacing w:val="-2"/>
              </w:rPr>
              <w:t xml:space="preserve">. </w:t>
            </w:r>
          </w:p>
          <w:p w14:paraId="40D5C309" w14:textId="5BE23047" w:rsidR="00783097" w:rsidRPr="00591851" w:rsidRDefault="00783097" w:rsidP="00783097">
            <w:pPr>
              <w:pStyle w:val="Heading1"/>
              <w:ind w:left="720"/>
              <w:jc w:val="both"/>
              <w:rPr>
                <w:rFonts w:ascii="Arial" w:hAnsi="Arial" w:cs="Arial"/>
              </w:rPr>
            </w:pPr>
            <w:r w:rsidRPr="00591851">
              <w:rPr>
                <w:rFonts w:ascii="Arial" w:hAnsi="Arial" w:cs="Arial"/>
              </w:rPr>
              <w:t>Windmill Power Generation for Agricultural Applications, International Journal of Scientific Research in Engineering and Management</w:t>
            </w:r>
            <w:r w:rsidRPr="00591851">
              <w:rPr>
                <w:rFonts w:ascii="Arial" w:hAnsi="Arial" w:cs="Arial"/>
                <w:spacing w:val="40"/>
              </w:rPr>
              <w:t xml:space="preserve"> </w:t>
            </w:r>
            <w:r w:rsidRPr="00591851">
              <w:rPr>
                <w:rFonts w:ascii="Arial" w:hAnsi="Arial" w:cs="Arial"/>
              </w:rPr>
              <w:t>(IJSREM), Volume:</w:t>
            </w:r>
            <w:r w:rsidRPr="00591851">
              <w:rPr>
                <w:rFonts w:ascii="Arial" w:hAnsi="Arial" w:cs="Arial"/>
                <w:spacing w:val="40"/>
              </w:rPr>
              <w:t xml:space="preserve"> </w:t>
            </w:r>
            <w:r w:rsidRPr="00591851">
              <w:rPr>
                <w:rFonts w:ascii="Arial" w:hAnsi="Arial" w:cs="Arial"/>
              </w:rPr>
              <w:t>06</w:t>
            </w:r>
            <w:r w:rsidRPr="00591851">
              <w:rPr>
                <w:rFonts w:ascii="Arial" w:hAnsi="Arial" w:cs="Arial"/>
                <w:spacing w:val="40"/>
              </w:rPr>
              <w:t xml:space="preserve"> </w:t>
            </w:r>
            <w:r w:rsidRPr="00591851">
              <w:rPr>
                <w:rFonts w:ascii="Arial" w:hAnsi="Arial" w:cs="Arial"/>
              </w:rPr>
              <w:t>Issue:</w:t>
            </w:r>
            <w:r w:rsidRPr="00591851">
              <w:rPr>
                <w:rFonts w:ascii="Arial" w:hAnsi="Arial" w:cs="Arial"/>
                <w:spacing w:val="40"/>
              </w:rPr>
              <w:t xml:space="preserve"> </w:t>
            </w:r>
            <w:r w:rsidRPr="00591851">
              <w:rPr>
                <w:rFonts w:ascii="Arial" w:hAnsi="Arial" w:cs="Arial"/>
              </w:rPr>
              <w:t>07</w:t>
            </w:r>
            <w:r w:rsidRPr="00591851">
              <w:rPr>
                <w:rFonts w:ascii="Arial" w:hAnsi="Arial" w:cs="Arial"/>
                <w:spacing w:val="40"/>
              </w:rPr>
              <w:t xml:space="preserve"> </w:t>
            </w:r>
            <w:r w:rsidRPr="00591851">
              <w:rPr>
                <w:rFonts w:ascii="Arial" w:hAnsi="Arial" w:cs="Arial"/>
              </w:rPr>
              <w:t>|</w:t>
            </w:r>
            <w:r w:rsidRPr="00591851">
              <w:rPr>
                <w:rFonts w:ascii="Arial" w:hAnsi="Arial" w:cs="Arial"/>
                <w:spacing w:val="40"/>
              </w:rPr>
              <w:t xml:space="preserve"> </w:t>
            </w:r>
            <w:r w:rsidRPr="00591851">
              <w:rPr>
                <w:rFonts w:ascii="Arial" w:hAnsi="Arial" w:cs="Arial"/>
              </w:rPr>
              <w:t>July</w:t>
            </w:r>
            <w:r w:rsidRPr="00591851">
              <w:rPr>
                <w:rFonts w:ascii="Arial" w:hAnsi="Arial" w:cs="Arial"/>
                <w:spacing w:val="40"/>
              </w:rPr>
              <w:t xml:space="preserve"> </w:t>
            </w:r>
            <w:r w:rsidRPr="00591851">
              <w:rPr>
                <w:rFonts w:ascii="Arial" w:hAnsi="Arial" w:cs="Arial"/>
              </w:rPr>
              <w:t>-</w:t>
            </w:r>
            <w:r w:rsidRPr="00591851">
              <w:rPr>
                <w:rFonts w:ascii="Arial" w:hAnsi="Arial" w:cs="Arial"/>
                <w:spacing w:val="40"/>
              </w:rPr>
              <w:t xml:space="preserve"> </w:t>
            </w:r>
            <w:r w:rsidRPr="00591851">
              <w:rPr>
                <w:rFonts w:ascii="Arial" w:hAnsi="Arial" w:cs="Arial"/>
              </w:rPr>
              <w:t>2022</w:t>
            </w:r>
            <w:r w:rsidRPr="00591851">
              <w:rPr>
                <w:rFonts w:ascii="Arial" w:hAnsi="Arial" w:cs="Arial"/>
                <w:spacing w:val="40"/>
              </w:rPr>
              <w:t xml:space="preserve"> </w:t>
            </w:r>
            <w:r w:rsidRPr="00591851">
              <w:rPr>
                <w:rFonts w:ascii="Arial" w:hAnsi="Arial" w:cs="Arial"/>
              </w:rPr>
              <w:t>Impact</w:t>
            </w:r>
            <w:r w:rsidRPr="00591851">
              <w:rPr>
                <w:rFonts w:ascii="Arial" w:hAnsi="Arial" w:cs="Arial"/>
                <w:spacing w:val="39"/>
              </w:rPr>
              <w:t xml:space="preserve"> </w:t>
            </w:r>
            <w:r w:rsidRPr="00591851">
              <w:rPr>
                <w:rFonts w:ascii="Arial" w:hAnsi="Arial" w:cs="Arial"/>
              </w:rPr>
              <w:t>Factor:</w:t>
            </w:r>
            <w:r w:rsidRPr="00591851">
              <w:rPr>
                <w:rFonts w:ascii="Arial" w:hAnsi="Arial" w:cs="Arial"/>
                <w:spacing w:val="39"/>
              </w:rPr>
              <w:t xml:space="preserve"> </w:t>
            </w:r>
            <w:r w:rsidRPr="00591851">
              <w:rPr>
                <w:rFonts w:ascii="Arial" w:hAnsi="Arial" w:cs="Arial"/>
              </w:rPr>
              <w:t>7.185,ISSN:</w:t>
            </w:r>
            <w:r w:rsidRPr="00591851">
              <w:rPr>
                <w:rFonts w:ascii="Arial" w:hAnsi="Arial" w:cs="Arial"/>
                <w:spacing w:val="-2"/>
              </w:rPr>
              <w:t>2582-3930.</w:t>
            </w:r>
          </w:p>
          <w:p w14:paraId="4BE220BE" w14:textId="77777777" w:rsidR="00E30553" w:rsidRPr="00591851" w:rsidRDefault="00783097" w:rsidP="00E30553">
            <w:pPr>
              <w:pStyle w:val="Heading1"/>
              <w:ind w:left="720"/>
              <w:jc w:val="both"/>
              <w:rPr>
                <w:rFonts w:ascii="Arial" w:hAnsi="Arial" w:cs="Arial"/>
              </w:rPr>
            </w:pPr>
            <w:r w:rsidRPr="00591851">
              <w:rPr>
                <w:rFonts w:ascii="Arial" w:hAnsi="Arial" w:cs="Arial"/>
              </w:rPr>
              <w:t>Dynamic Modeling of Wind Turbines for System Frequency</w:t>
            </w:r>
            <w:r w:rsidRPr="00591851">
              <w:rPr>
                <w:rFonts w:ascii="Arial" w:hAnsi="Arial" w:cs="Arial"/>
                <w:spacing w:val="-5"/>
              </w:rPr>
              <w:t xml:space="preserve"> </w:t>
            </w:r>
            <w:r w:rsidRPr="00591851">
              <w:rPr>
                <w:rFonts w:ascii="Arial" w:hAnsi="Arial" w:cs="Arial"/>
              </w:rPr>
              <w:t>Control ,</w:t>
            </w:r>
            <w:r w:rsidRPr="00591851">
              <w:rPr>
                <w:rFonts w:ascii="Arial" w:hAnsi="Arial" w:cs="Arial"/>
                <w:spacing w:val="-3"/>
              </w:rPr>
              <w:t xml:space="preserve"> </w:t>
            </w:r>
            <w:r w:rsidRPr="00591851">
              <w:rPr>
                <w:rFonts w:ascii="Arial" w:hAnsi="Arial" w:cs="Arial"/>
              </w:rPr>
              <w:t>International Journal of Electrical, Electronics and Data Communication (IJEEDC)</w:t>
            </w:r>
            <w:r w:rsidRPr="00591851">
              <w:rPr>
                <w:rFonts w:ascii="Arial" w:hAnsi="Arial" w:cs="Arial"/>
                <w:spacing w:val="-3"/>
              </w:rPr>
              <w:t xml:space="preserve"> </w:t>
            </w:r>
            <w:r w:rsidRPr="00591851">
              <w:rPr>
                <w:rFonts w:ascii="Arial" w:hAnsi="Arial" w:cs="Arial"/>
              </w:rPr>
              <w:t>, pp. 36-40, Volume-1, Issue-4.</w:t>
            </w:r>
          </w:p>
          <w:p w14:paraId="1FB7BD18" w14:textId="77777777" w:rsidR="00E30553" w:rsidRPr="00591851" w:rsidRDefault="00E30553" w:rsidP="00E30553">
            <w:pPr>
              <w:pStyle w:val="Heading1"/>
              <w:ind w:left="0"/>
              <w:jc w:val="both"/>
              <w:rPr>
                <w:rFonts w:ascii="Arial" w:hAnsi="Arial" w:cs="Arial"/>
                <w:iCs/>
                <w:w w:val="110"/>
                <w:lang w:val="en-IN"/>
              </w:rPr>
            </w:pPr>
          </w:p>
          <w:p w14:paraId="79175A4A" w14:textId="19AD2210" w:rsidR="005807F9" w:rsidRPr="00591851" w:rsidRDefault="00725337" w:rsidP="00E30553">
            <w:pPr>
              <w:pStyle w:val="Heading1"/>
              <w:ind w:left="0"/>
              <w:jc w:val="both"/>
              <w:rPr>
                <w:rFonts w:ascii="Arial" w:hAnsi="Arial" w:cs="Arial"/>
                <w:iCs/>
                <w:w w:val="110"/>
                <w:lang w:val="en-IN"/>
              </w:rPr>
            </w:pPr>
            <w:r w:rsidRPr="00591851">
              <w:rPr>
                <w:rFonts w:ascii="Arial" w:hAnsi="Arial" w:cs="Arial"/>
                <w:iCs/>
                <w:w w:val="110"/>
                <w:lang w:val="en-IN"/>
              </w:rPr>
              <w:t xml:space="preserve">      </w:t>
            </w:r>
            <w:r w:rsidR="007B5607" w:rsidRPr="00591851">
              <w:rPr>
                <w:rFonts w:ascii="Arial" w:hAnsi="Arial" w:cs="Arial"/>
                <w:iCs/>
                <w:w w:val="110"/>
                <w:lang w:val="en-IN"/>
              </w:rPr>
              <w:t>I</w:t>
            </w:r>
            <w:r w:rsidR="005807F9" w:rsidRPr="00591851">
              <w:rPr>
                <w:rFonts w:ascii="Arial" w:hAnsi="Arial" w:cs="Arial"/>
                <w:iCs/>
                <w:w w:val="110"/>
                <w:lang w:val="en-IN"/>
              </w:rPr>
              <w:t>oT-based Energy Management for Smart Grids and Integration of Renewable Energy,</w:t>
            </w:r>
            <w:r w:rsidR="005807F9" w:rsidRPr="00591851">
              <w:rPr>
                <w:rFonts w:ascii="Arial" w:hAnsi="Arial" w:cs="Arial"/>
                <w:color w:val="555555"/>
                <w:shd w:val="clear" w:color="auto" w:fill="FFFFFF"/>
                <w:lang w:val="en-IN" w:eastAsia="en-IN"/>
              </w:rPr>
              <w:t xml:space="preserve"> </w:t>
            </w:r>
            <w:r w:rsidR="005807F9" w:rsidRPr="00591851">
              <w:rPr>
                <w:rFonts w:ascii="Arial" w:hAnsi="Arial" w:cs="Arial"/>
                <w:iCs/>
                <w:w w:val="110"/>
                <w:lang w:val="en-IN"/>
              </w:rPr>
              <w:t>2025 6th International Conference on Electronics and Sustainable Communication Systems (ICESC), Year 2025, Pages 1092-1097.,</w:t>
            </w:r>
            <w:hyperlink r:id="rId8" w:tgtFrame="_blank" w:tooltip="Doi Link" w:history="1">
              <w:r w:rsidR="005807F9" w:rsidRPr="00591851">
                <w:rPr>
                  <w:rStyle w:val="Hyperlink"/>
                  <w:rFonts w:ascii="Arial" w:hAnsi="Arial" w:cs="Arial"/>
                  <w:iCs/>
                  <w:w w:val="110"/>
                  <w:lang w:val="en-IN"/>
                </w:rPr>
                <w:t>DOI:10.1109/ICESC65114.2025.11212222.</w:t>
              </w:r>
            </w:hyperlink>
          </w:p>
          <w:p w14:paraId="3E323AC5" w14:textId="163751E0" w:rsidR="00C5511F" w:rsidRPr="00591851" w:rsidRDefault="00C5511F" w:rsidP="00C5511F">
            <w:pPr>
              <w:pStyle w:val="BodyText"/>
              <w:spacing w:before="10"/>
              <w:rPr>
                <w:rFonts w:cs="Arial"/>
              </w:rPr>
            </w:pPr>
            <w:r w:rsidRPr="00591851">
              <w:rPr>
                <w:rFonts w:cs="Arial"/>
                <w:iCs/>
                <w:w w:val="110"/>
              </w:rPr>
              <w:t>Big Data Driven Strategies for growth in 3PL with Advanced IT Solutions”,</w:t>
            </w:r>
            <w:r w:rsidRPr="00591851">
              <w:rPr>
                <w:rFonts w:cs="Arial"/>
              </w:rPr>
              <w:t xml:space="preserve"> in 1</w:t>
            </w:r>
            <w:r w:rsidRPr="00591851">
              <w:rPr>
                <w:rFonts w:cs="Arial"/>
                <w:vertAlign w:val="superscript"/>
              </w:rPr>
              <w:t>st</w:t>
            </w:r>
            <w:r w:rsidRPr="00591851">
              <w:rPr>
                <w:rFonts w:cs="Arial"/>
              </w:rPr>
              <w:t xml:space="preserve"> International Conference on Advanced Computing &amp;Emerging Technologies (ACET), an IEEE Conference conducted by Ajay Kumar Garg Engineering College, at Ghaziabad, India in 23 August 2024.</w:t>
            </w:r>
            <w:r w:rsidR="007A436C" w:rsidRPr="00591851">
              <w:rPr>
                <w:rFonts w:cs="Arial"/>
              </w:rPr>
              <w:t>(</w:t>
            </w:r>
            <w:r w:rsidR="007A436C" w:rsidRPr="00591851">
              <w:rPr>
                <w:rFonts w:cs="Arial"/>
                <w:color w:val="333333"/>
                <w:spacing w:val="0"/>
                <w:shd w:val="clear" w:color="auto" w:fill="FFFFFF"/>
              </w:rPr>
              <w:t xml:space="preserve"> </w:t>
            </w:r>
            <w:r w:rsidR="007A436C" w:rsidRPr="00591851">
              <w:rPr>
                <w:rFonts w:cs="Arial"/>
              </w:rPr>
              <w:t> doi: 10.1109/ACET61898.2024.10730276.)</w:t>
            </w:r>
          </w:p>
          <w:p w14:paraId="74CDE996" w14:textId="582059D1" w:rsidR="00C5511F" w:rsidRPr="00591851" w:rsidRDefault="00C5511F" w:rsidP="00C5511F">
            <w:pPr>
              <w:pStyle w:val="BodyText"/>
              <w:spacing w:before="10" w:line="240" w:lineRule="auto"/>
              <w:rPr>
                <w:rFonts w:cs="Arial"/>
              </w:rPr>
            </w:pPr>
            <w:r w:rsidRPr="00591851">
              <w:rPr>
                <w:rFonts w:cs="Arial"/>
                <w:iCs/>
                <w:w w:val="110"/>
              </w:rPr>
              <w:lastRenderedPageBreak/>
              <w:t>A Comprehensive Study on Drones and Big Data for Supply Chain Optimization Using a Novel Approach</w:t>
            </w:r>
            <w:r w:rsidR="004E41C9" w:rsidRPr="00591851">
              <w:rPr>
                <w:rFonts w:cs="Arial"/>
                <w:iCs/>
                <w:w w:val="110"/>
              </w:rPr>
              <w:t>,</w:t>
            </w:r>
            <w:r w:rsidRPr="00591851">
              <w:rPr>
                <w:rFonts w:cs="Arial"/>
              </w:rPr>
              <w:t>1</w:t>
            </w:r>
            <w:r w:rsidRPr="00591851">
              <w:rPr>
                <w:rFonts w:cs="Arial"/>
                <w:vertAlign w:val="superscript"/>
              </w:rPr>
              <w:t>st</w:t>
            </w:r>
            <w:r w:rsidRPr="00591851">
              <w:rPr>
                <w:rFonts w:cs="Arial"/>
              </w:rPr>
              <w:t xml:space="preserve"> International Conference on Advanced Computing &amp;Emerging Technologies (ACET), an IEEE Conference conducted by Ajay Kumar Garg Engineering College, at Ghaziabad, India in 23 August 2024</w:t>
            </w:r>
            <w:r w:rsidR="007A436C" w:rsidRPr="00591851">
              <w:rPr>
                <w:rFonts w:cs="Arial"/>
              </w:rPr>
              <w:t>.(</w:t>
            </w:r>
            <w:r w:rsidR="007A436C" w:rsidRPr="00591851">
              <w:rPr>
                <w:rFonts w:cs="Arial"/>
                <w:color w:val="333333"/>
                <w:spacing w:val="0"/>
                <w:shd w:val="clear" w:color="auto" w:fill="FFFFFF"/>
              </w:rPr>
              <w:t xml:space="preserve"> </w:t>
            </w:r>
            <w:r w:rsidR="007A436C" w:rsidRPr="00591851">
              <w:rPr>
                <w:rFonts w:cs="Arial"/>
              </w:rPr>
              <w:t>doi: 10.1109/ACET61898.2024.10730723.)</w:t>
            </w:r>
          </w:p>
          <w:p w14:paraId="012290B8" w14:textId="4EDD35DE" w:rsidR="007A436C" w:rsidRPr="00591851" w:rsidRDefault="007A436C" w:rsidP="00C5511F">
            <w:pPr>
              <w:pStyle w:val="BodyText"/>
              <w:spacing w:before="10" w:line="240" w:lineRule="auto"/>
              <w:rPr>
                <w:rFonts w:cs="Arial"/>
              </w:rPr>
            </w:pPr>
            <w:r w:rsidRPr="00591851">
              <w:rPr>
                <w:rFonts w:cs="Arial"/>
                <w:lang w:val="en-IN"/>
              </w:rPr>
              <w:t xml:space="preserve">Enhancing Healthcare Delivery Through IoT Applications in Remote Patient Monitoring and </w:t>
            </w:r>
            <w:r w:rsidR="000E7BF9" w:rsidRPr="00591851">
              <w:rPr>
                <w:rFonts w:cs="Arial"/>
                <w:lang w:val="en-IN"/>
              </w:rPr>
              <w:t xml:space="preserve">Telemedicine”, </w:t>
            </w:r>
            <w:r w:rsidRPr="00591851">
              <w:rPr>
                <w:rFonts w:cs="Arial"/>
                <w:lang w:val="en-IN"/>
              </w:rPr>
              <w:t xml:space="preserve"> </w:t>
            </w:r>
            <w:r w:rsidR="000E7BF9" w:rsidRPr="00591851">
              <w:rPr>
                <w:rFonts w:cs="Arial"/>
              </w:rPr>
              <w:t xml:space="preserve">2024 IEEE North Karnataka Subsection Flagship International Conference (NKCon), </w:t>
            </w:r>
            <w:r w:rsidR="00CF3BAE" w:rsidRPr="00591851">
              <w:rPr>
                <w:rFonts w:cs="Arial"/>
              </w:rPr>
              <w:t>Bagalkot</w:t>
            </w:r>
            <w:r w:rsidR="000E7BF9" w:rsidRPr="00591851">
              <w:rPr>
                <w:rFonts w:cs="Arial"/>
              </w:rPr>
              <w:t>, India, 2024, pp. 1-8, doi: 10.1109/NKCon62728.2024.10775229.</w:t>
            </w:r>
          </w:p>
          <w:p w14:paraId="24DFE6A0" w14:textId="59F0156B" w:rsidR="00BD1F8A" w:rsidRPr="00591851" w:rsidRDefault="00BD1F8A" w:rsidP="00BD1F8A">
            <w:pPr>
              <w:widowControl w:val="0"/>
              <w:autoSpaceDE w:val="0"/>
              <w:autoSpaceDN w:val="0"/>
              <w:spacing w:before="100" w:beforeAutospacing="1"/>
              <w:jc w:val="both"/>
              <w:rPr>
                <w:rFonts w:cs="Arial"/>
                <w:color w:val="323232"/>
                <w:shd w:val="clear" w:color="auto" w:fill="FFFFFF"/>
              </w:rPr>
            </w:pPr>
            <w:r w:rsidRPr="00591851">
              <w:rPr>
                <w:rFonts w:cs="Arial"/>
                <w:color w:val="323232"/>
                <w:shd w:val="clear" w:color="auto" w:fill="FFFFFF"/>
              </w:rPr>
              <w:t>Comparative Analysis of Battery Energy Storage System and Hybrid Energy Storage System with Microgri</w:t>
            </w:r>
            <w:r w:rsidR="004E41C9" w:rsidRPr="00591851">
              <w:rPr>
                <w:rFonts w:cs="Arial"/>
                <w:color w:val="323232"/>
                <w:shd w:val="clear" w:color="auto" w:fill="FFFFFF"/>
              </w:rPr>
              <w:t>d,</w:t>
            </w:r>
            <w:r w:rsidRPr="00591851">
              <w:rPr>
                <w:rFonts w:cs="Arial"/>
                <w:color w:val="323232"/>
                <w:shd w:val="clear" w:color="auto" w:fill="FFFFFF"/>
              </w:rPr>
              <w:t xml:space="preserve"> international conference on Advances in Engineering and Technology for Intelligent Systems, Department of Electronics and Telecommunication Engineering, Dayananda Sagar College of Engineering, 16</w:t>
            </w:r>
            <w:r w:rsidRPr="00591851">
              <w:rPr>
                <w:rFonts w:cs="Arial"/>
                <w:color w:val="323232"/>
                <w:shd w:val="clear" w:color="auto" w:fill="FFFFFF"/>
                <w:vertAlign w:val="superscript"/>
              </w:rPr>
              <w:t>th</w:t>
            </w:r>
            <w:r w:rsidRPr="00591851">
              <w:rPr>
                <w:rFonts w:cs="Arial"/>
                <w:color w:val="323232"/>
                <w:shd w:val="clear" w:color="auto" w:fill="FFFFFF"/>
              </w:rPr>
              <w:t>-18</w:t>
            </w:r>
            <w:r w:rsidRPr="00591851">
              <w:rPr>
                <w:rFonts w:cs="Arial"/>
                <w:color w:val="323232"/>
                <w:shd w:val="clear" w:color="auto" w:fill="FFFFFF"/>
                <w:vertAlign w:val="superscript"/>
              </w:rPr>
              <w:t>th</w:t>
            </w:r>
            <w:r w:rsidRPr="00591851">
              <w:rPr>
                <w:rFonts w:cs="Arial"/>
                <w:color w:val="323232"/>
                <w:shd w:val="clear" w:color="auto" w:fill="FFFFFF"/>
              </w:rPr>
              <w:t xml:space="preserve"> May 2023.</w:t>
            </w:r>
          </w:p>
          <w:p w14:paraId="0A9F85E2" w14:textId="77777777" w:rsidR="00BD1F8A" w:rsidRPr="00591851" w:rsidRDefault="00BD1F8A" w:rsidP="00F365D1">
            <w:pPr>
              <w:shd w:val="clear" w:color="auto" w:fill="FFFFFF"/>
              <w:jc w:val="both"/>
              <w:rPr>
                <w:rFonts w:cs="Arial"/>
                <w:lang w:val="en-IN" w:eastAsia="en-IN"/>
              </w:rPr>
            </w:pPr>
          </w:p>
          <w:p w14:paraId="43CBA5E6" w14:textId="70A0C3C0" w:rsidR="00F365D1" w:rsidRPr="00591851" w:rsidRDefault="000A06AA" w:rsidP="000F22D3">
            <w:pPr>
              <w:pStyle w:val="BodyText"/>
              <w:spacing w:before="10" w:line="240" w:lineRule="auto"/>
              <w:rPr>
                <w:rFonts w:cs="Arial"/>
              </w:rPr>
            </w:pPr>
            <w:bookmarkStart w:id="2" w:name="_Hlk180438546"/>
            <w:r w:rsidRPr="00591851">
              <w:rPr>
                <w:rFonts w:cs="Arial"/>
                <w:iCs/>
                <w:w w:val="110"/>
              </w:rPr>
              <w:t>Modeling and Analysis of Dynamic Energy Management of DC Microgrid Using HESS”</w:t>
            </w:r>
            <w:r w:rsidRPr="00591851">
              <w:rPr>
                <w:rFonts w:cs="Arial"/>
              </w:rPr>
              <w:t xml:space="preserve"> 5</w:t>
            </w:r>
            <w:r w:rsidRPr="00591851">
              <w:rPr>
                <w:rFonts w:cs="Arial"/>
                <w:vertAlign w:val="superscript"/>
              </w:rPr>
              <w:t>th</w:t>
            </w:r>
            <w:r w:rsidRPr="00591851">
              <w:rPr>
                <w:rFonts w:cs="Arial"/>
              </w:rPr>
              <w:t xml:space="preserve"> International Conference on Electronics, Communication, and Aerospace Technology (ICECA2021</w:t>
            </w:r>
            <w:r w:rsidR="00BD1F8A" w:rsidRPr="00591851">
              <w:rPr>
                <w:rFonts w:cs="Arial"/>
              </w:rPr>
              <w:t>), an IEEE</w:t>
            </w:r>
            <w:r w:rsidRPr="00591851">
              <w:rPr>
                <w:rFonts w:cs="Arial"/>
              </w:rPr>
              <w:t xml:space="preserve"> </w:t>
            </w:r>
            <w:r w:rsidR="00BD1F8A" w:rsidRPr="00591851">
              <w:rPr>
                <w:rFonts w:cs="Arial"/>
              </w:rPr>
              <w:t>Conference conducted</w:t>
            </w:r>
            <w:r w:rsidRPr="00591851">
              <w:rPr>
                <w:rFonts w:cs="Arial"/>
              </w:rPr>
              <w:t xml:space="preserve"> by </w:t>
            </w:r>
            <w:r w:rsidR="00BD1F8A" w:rsidRPr="00591851">
              <w:rPr>
                <w:rFonts w:cs="Arial"/>
              </w:rPr>
              <w:t>RVS technology</w:t>
            </w:r>
            <w:r w:rsidRPr="00591851">
              <w:rPr>
                <w:rFonts w:cs="Arial"/>
              </w:rPr>
              <w:t>, at Coimbatore in December 3,2021</w:t>
            </w:r>
            <w:bookmarkEnd w:id="0"/>
          </w:p>
          <w:bookmarkEnd w:id="2"/>
          <w:p w14:paraId="545DA32E" w14:textId="082C0A2B" w:rsidR="002F7995" w:rsidRPr="00591851" w:rsidRDefault="002F7995" w:rsidP="002F7995">
            <w:pPr>
              <w:pStyle w:val="BodyText"/>
              <w:spacing w:before="10" w:line="240" w:lineRule="auto"/>
              <w:rPr>
                <w:rFonts w:cs="Arial"/>
              </w:rPr>
            </w:pPr>
            <w:r w:rsidRPr="00591851">
              <w:rPr>
                <w:rFonts w:cs="Arial"/>
              </w:rPr>
              <w:t xml:space="preserve">Review of Energy Storage Devices Used in </w:t>
            </w:r>
            <w:r w:rsidR="00CF3BAE" w:rsidRPr="00591851">
              <w:rPr>
                <w:rFonts w:cs="Arial"/>
              </w:rPr>
              <w:t>Microgrid, International</w:t>
            </w:r>
            <w:r w:rsidRPr="00591851">
              <w:rPr>
                <w:rFonts w:cs="Arial"/>
              </w:rPr>
              <w:t xml:space="preserve"> conference on Recent Trends in Electrical, Electronics, Telecommunications, Instrumentation Engg., Medical Electronics Engg.&amp;</w:t>
            </w:r>
            <w:r w:rsidR="00CF3BAE" w:rsidRPr="00591851">
              <w:rPr>
                <w:rFonts w:cs="Arial"/>
              </w:rPr>
              <w:t>Physics, Dayananda</w:t>
            </w:r>
            <w:r w:rsidRPr="00591851">
              <w:rPr>
                <w:rFonts w:cs="Arial"/>
              </w:rPr>
              <w:t xml:space="preserve"> Sagar College of Engineering on December 7,2020.</w:t>
            </w:r>
          </w:p>
          <w:p w14:paraId="2749EF8F" w14:textId="6136ACF3" w:rsidR="002F7995" w:rsidRPr="00591851" w:rsidRDefault="002F7995" w:rsidP="002F7995">
            <w:pPr>
              <w:pStyle w:val="BodyText"/>
              <w:spacing w:before="10" w:line="240" w:lineRule="auto"/>
              <w:rPr>
                <w:rFonts w:cs="Arial"/>
              </w:rPr>
            </w:pPr>
            <w:r w:rsidRPr="00591851">
              <w:rPr>
                <w:rFonts w:cs="Arial"/>
              </w:rPr>
              <w:t xml:space="preserve"> Overview Of Micro grid Controllers and Energy Storage Systems, in the 6</w:t>
            </w:r>
            <w:r w:rsidRPr="00591851">
              <w:rPr>
                <w:rFonts w:cs="Arial"/>
                <w:vertAlign w:val="superscript"/>
              </w:rPr>
              <w:t>th</w:t>
            </w:r>
            <w:r w:rsidRPr="00591851">
              <w:rPr>
                <w:rFonts w:cs="Arial"/>
              </w:rPr>
              <w:t xml:space="preserve"> International E-Conference on Latest Trends in Science, Engineering and Technology (ICLTSET'20)</w:t>
            </w:r>
            <w:r w:rsidR="00CF3BAE">
              <w:rPr>
                <w:rFonts w:cs="Arial"/>
              </w:rPr>
              <w:t>,</w:t>
            </w:r>
            <w:r w:rsidRPr="00591851">
              <w:rPr>
                <w:rFonts w:cs="Arial"/>
              </w:rPr>
              <w:t>April 13,2020 conducted by Karpagam Institute of Technology ,Coimbatore-641105.</w:t>
            </w:r>
          </w:p>
          <w:p w14:paraId="5A77FE3D" w14:textId="5D16D4C2" w:rsidR="002F7995" w:rsidRPr="00591851" w:rsidRDefault="002F7995" w:rsidP="002F7995">
            <w:pPr>
              <w:pStyle w:val="BodyText"/>
              <w:spacing w:before="10" w:line="240" w:lineRule="auto"/>
              <w:rPr>
                <w:rFonts w:cs="Arial"/>
              </w:rPr>
            </w:pPr>
            <w:r w:rsidRPr="00591851">
              <w:rPr>
                <w:rFonts w:cs="Arial"/>
              </w:rPr>
              <w:t>Tie line power control of Two Area System using Tie-line Bias Controller, in International Journal of Advances in Engineering and Technology, ISSN: 2395-5252, 29September2020</w:t>
            </w:r>
          </w:p>
          <w:p w14:paraId="08F37C76" w14:textId="728424CE" w:rsidR="004121A1" w:rsidRPr="00591851" w:rsidRDefault="009E254B" w:rsidP="004121A1">
            <w:pPr>
              <w:pStyle w:val="BodyText"/>
              <w:jc w:val="left"/>
              <w:rPr>
                <w:rFonts w:cs="Arial"/>
              </w:rPr>
            </w:pPr>
            <w:r w:rsidRPr="00591851">
              <w:rPr>
                <w:rFonts w:cs="Arial"/>
              </w:rPr>
              <w:t xml:space="preserve">Dynamic Modeling of Wind Turbines for System Frequency Control” at the </w:t>
            </w:r>
            <w:r w:rsidR="00BD1F8A" w:rsidRPr="00591851">
              <w:rPr>
                <w:rFonts w:cs="Arial"/>
              </w:rPr>
              <w:t>international</w:t>
            </w:r>
            <w:r w:rsidRPr="00591851">
              <w:rPr>
                <w:rFonts w:cs="Arial"/>
              </w:rPr>
              <w:t xml:space="preserve"> conference on Electrical, Electronics and Compute</w:t>
            </w:r>
            <w:r w:rsidR="000F22D3" w:rsidRPr="00591851">
              <w:rPr>
                <w:rFonts w:cs="Arial"/>
              </w:rPr>
              <w:t xml:space="preserve">r Engineering (ICEECE) </w:t>
            </w:r>
            <w:r w:rsidR="00CF3BAE">
              <w:rPr>
                <w:rFonts w:cs="Arial"/>
              </w:rPr>
              <w:t>,</w:t>
            </w:r>
            <w:r w:rsidR="000F22D3" w:rsidRPr="00591851">
              <w:rPr>
                <w:rFonts w:cs="Arial"/>
              </w:rPr>
              <w:t>Pu</w:t>
            </w:r>
            <w:r w:rsidRPr="00591851">
              <w:rPr>
                <w:rFonts w:cs="Arial"/>
              </w:rPr>
              <w:t>ne</w:t>
            </w:r>
            <w:r w:rsidR="00CF3BAE">
              <w:rPr>
                <w:rFonts w:cs="Arial"/>
              </w:rPr>
              <w:t>.</w:t>
            </w:r>
            <w:r w:rsidRPr="00591851">
              <w:rPr>
                <w:rFonts w:cs="Arial"/>
              </w:rPr>
              <w:t xml:space="preserve"> 16</w:t>
            </w:r>
            <w:r w:rsidRPr="00591851">
              <w:rPr>
                <w:rFonts w:cs="Arial"/>
                <w:vertAlign w:val="superscript"/>
              </w:rPr>
              <w:t>th</w:t>
            </w:r>
            <w:r w:rsidRPr="00591851">
              <w:rPr>
                <w:rFonts w:cs="Arial"/>
              </w:rPr>
              <w:t xml:space="preserve"> June, </w:t>
            </w:r>
            <w:r w:rsidR="00CF3BAE" w:rsidRPr="00591851">
              <w:rPr>
                <w:rFonts w:cs="Arial"/>
              </w:rPr>
              <w:t>2013, journal</w:t>
            </w:r>
            <w:r w:rsidRPr="00591851">
              <w:rPr>
                <w:rFonts w:cs="Arial"/>
              </w:rPr>
              <w:t xml:space="preserve"> SARC-IRAJ.</w:t>
            </w:r>
            <w:r w:rsidR="000A06AA" w:rsidRPr="00591851">
              <w:rPr>
                <w:rFonts w:cs="Arial"/>
              </w:rPr>
              <w:t>Pp.121-125.</w:t>
            </w:r>
            <w:bookmarkEnd w:id="1"/>
          </w:p>
          <w:p w14:paraId="6EFE3288" w14:textId="3AD07FA7" w:rsidR="007B5607" w:rsidRPr="00591851" w:rsidRDefault="007B5607" w:rsidP="005807F9">
            <w:pPr>
              <w:pStyle w:val="BodyText"/>
              <w:rPr>
                <w:rFonts w:cs="Arial"/>
                <w:lang w:val="en-IN"/>
              </w:rPr>
            </w:pPr>
          </w:p>
          <w:p w14:paraId="1238518C" w14:textId="4AE7D483" w:rsidR="005807F9" w:rsidRPr="00591851" w:rsidRDefault="005807F9" w:rsidP="005807F9">
            <w:pPr>
              <w:pStyle w:val="BodyText"/>
              <w:rPr>
                <w:rFonts w:cs="Arial"/>
                <w:lang w:val="en-IN"/>
              </w:rPr>
            </w:pPr>
            <w:r w:rsidRPr="00591851">
              <w:rPr>
                <w:rFonts w:cs="Arial"/>
                <w:lang w:val="en-IN"/>
              </w:rPr>
              <w:t>IoT and Mobile Robotics Integration for Transforming Smart Manufacturing in Industry 5.0,</w:t>
            </w:r>
            <w:r w:rsidRPr="00591851">
              <w:rPr>
                <w:rFonts w:cs="Arial"/>
                <w:spacing w:val="0"/>
              </w:rPr>
              <w:t xml:space="preserve"> </w:t>
            </w:r>
            <w:hyperlink r:id="rId9" w:history="1">
              <w:r w:rsidRPr="00591851">
                <w:rPr>
                  <w:rStyle w:val="Hyperlink"/>
                  <w:rFonts w:cs="Arial"/>
                </w:rPr>
                <w:t>Design and Optimization of Mobile Robotics for Industry 5.0</w:t>
              </w:r>
            </w:hyperlink>
            <w:r w:rsidRPr="00591851">
              <w:rPr>
                <w:rFonts w:cs="Arial"/>
                <w:lang w:val="en-IN"/>
              </w:rPr>
              <w:t>,October 2025,</w:t>
            </w:r>
            <w:r w:rsidRPr="00591851">
              <w:rPr>
                <w:rFonts w:cs="Arial"/>
              </w:rPr>
              <w:t xml:space="preserve"> </w:t>
            </w:r>
            <w:hyperlink r:id="rId10" w:history="1">
              <w:r w:rsidRPr="00591851">
                <w:rPr>
                  <w:rStyle w:val="Hyperlink"/>
                  <w:rFonts w:cs="Arial"/>
                  <w:lang w:val="en-IN"/>
                </w:rPr>
                <w:t>https://doi.org/10.1002/9781394385027.ch5</w:t>
              </w:r>
            </w:hyperlink>
            <w:r w:rsidRPr="00591851">
              <w:rPr>
                <w:rFonts w:cs="Arial"/>
                <w:lang w:val="en-IN"/>
              </w:rPr>
              <w:t>.</w:t>
            </w:r>
          </w:p>
          <w:p w14:paraId="7C1DCC8D" w14:textId="7FA966ED" w:rsidR="002A20EC" w:rsidRPr="00591851" w:rsidRDefault="005807F9" w:rsidP="002A20EC">
            <w:pPr>
              <w:pStyle w:val="BodyText"/>
              <w:rPr>
                <w:rFonts w:cs="Arial"/>
              </w:rPr>
            </w:pPr>
            <w:r w:rsidRPr="00591851">
              <w:rPr>
                <w:rFonts w:cs="Arial"/>
                <w:lang w:val="en-IN"/>
              </w:rPr>
              <w:t>IoT-Enabled Energy Storage Systems Challenges and Solutions,</w:t>
            </w:r>
            <w:r w:rsidR="002A20EC" w:rsidRPr="00591851">
              <w:rPr>
                <w:rFonts w:cs="Arial"/>
                <w:color w:val="1C1D1E"/>
                <w:spacing w:val="0"/>
                <w:kern w:val="36"/>
                <w:lang w:val="en-IN" w:eastAsia="en-IN"/>
              </w:rPr>
              <w:t xml:space="preserve"> </w:t>
            </w:r>
            <w:r w:rsidR="002A20EC" w:rsidRPr="00591851">
              <w:rPr>
                <w:rFonts w:cs="Arial"/>
                <w:lang w:val="en-IN"/>
              </w:rPr>
              <w:t>Secure Energy Optimization: Leveraging Internet of Things and Artificial Intelligence for Enhanced Efficiency, August 2025,</w:t>
            </w:r>
            <w:r w:rsidR="002A20EC" w:rsidRPr="00591851">
              <w:rPr>
                <w:rFonts w:cs="Arial"/>
              </w:rPr>
              <w:t>Online ISBN:9781394271849 |DOI:10.1002/9781394271849</w:t>
            </w:r>
            <w:r w:rsidR="00D23E6C" w:rsidRPr="00591851">
              <w:rPr>
                <w:rFonts w:cs="Arial"/>
              </w:rPr>
              <w:t>.</w:t>
            </w:r>
          </w:p>
          <w:p w14:paraId="14B69046" w14:textId="380F9CE4" w:rsidR="00D23E6C" w:rsidRPr="00591851" w:rsidRDefault="00D23E6C" w:rsidP="002A20EC">
            <w:pPr>
              <w:pStyle w:val="BodyText"/>
              <w:rPr>
                <w:rFonts w:cs="Arial"/>
              </w:rPr>
            </w:pPr>
            <w:r w:rsidRPr="00591851">
              <w:rPr>
                <w:rFonts w:cs="Arial"/>
              </w:rPr>
              <w:t xml:space="preserve">Future Trends in IoT, Control Systems, and Remote Sensing Integration for Precision Agriculture,” in </w:t>
            </w:r>
            <w:r w:rsidRPr="00591851">
              <w:rPr>
                <w:rFonts w:cs="Arial"/>
                <w:i/>
                <w:iCs/>
              </w:rPr>
              <w:t>Integrating Intelligent Control Systems With Sensor Technologies</w:t>
            </w:r>
            <w:r w:rsidRPr="00591851">
              <w:rPr>
                <w:rFonts w:cs="Arial"/>
              </w:rPr>
              <w:t>, IGI Global, 2025, pp. 1–28, doi: 10.4018/979-8-3373-0330-7.ch001.</w:t>
            </w:r>
          </w:p>
          <w:p w14:paraId="609FEB90" w14:textId="721CE773" w:rsidR="00D23E6C" w:rsidRPr="00591851" w:rsidRDefault="00D23E6C" w:rsidP="002A20EC">
            <w:pPr>
              <w:pStyle w:val="BodyText"/>
              <w:rPr>
                <w:rFonts w:cs="Arial"/>
                <w:lang w:val="en-IN"/>
              </w:rPr>
            </w:pPr>
            <w:r w:rsidRPr="00591851">
              <w:rPr>
                <w:rFonts w:cs="Arial"/>
              </w:rPr>
              <w:t xml:space="preserve">Automating Agricultural Processes With Computer Vision: Challenges and Solutions,” in </w:t>
            </w:r>
            <w:r w:rsidRPr="00591851">
              <w:rPr>
                <w:rFonts w:cs="Arial"/>
                <w:i/>
                <w:iCs/>
              </w:rPr>
              <w:t>Computer Vision Techniques for Agricultural Advancements</w:t>
            </w:r>
            <w:r w:rsidRPr="00591851">
              <w:rPr>
                <w:rFonts w:cs="Arial"/>
              </w:rPr>
              <w:t>, IGI Global, 2025, pp. 1–30, doi: 10.4018/979-8-3693-8019-2.ch001</w:t>
            </w:r>
          </w:p>
          <w:p w14:paraId="670664E5" w14:textId="0820C54D" w:rsidR="004121A1" w:rsidRPr="00591851" w:rsidRDefault="004121A1" w:rsidP="004121A1">
            <w:pPr>
              <w:pStyle w:val="BodyText"/>
              <w:jc w:val="left"/>
              <w:rPr>
                <w:rFonts w:cs="Arial"/>
              </w:rPr>
            </w:pPr>
            <w:r w:rsidRPr="00591851">
              <w:rPr>
                <w:rFonts w:cs="Arial"/>
              </w:rPr>
              <w:t xml:space="preserve">Control of Microgrid with Hybrid Energy Storage System”, River publishers series </w:t>
            </w:r>
            <w:r w:rsidR="004E41C9" w:rsidRPr="00591851">
              <w:rPr>
                <w:rFonts w:cs="Arial"/>
              </w:rPr>
              <w:t>proceedings, Feb</w:t>
            </w:r>
            <w:r w:rsidRPr="00591851">
              <w:rPr>
                <w:rFonts w:cs="Arial"/>
              </w:rPr>
              <w:t xml:space="preserve"> 2023,</w:t>
            </w:r>
            <w:r w:rsidRPr="00591851">
              <w:rPr>
                <w:rFonts w:cs="Arial"/>
                <w:color w:val="2D2D2D"/>
                <w:shd w:val="clear" w:color="auto" w:fill="FFFFFF"/>
              </w:rPr>
              <w:t xml:space="preserve"> doi: </w:t>
            </w:r>
            <w:hyperlink r:id="rId11" w:tgtFrame="_blank" w:history="1">
              <w:r w:rsidRPr="00591851">
                <w:rPr>
                  <w:rStyle w:val="Hyperlink"/>
                  <w:rFonts w:cs="Arial"/>
                  <w:shd w:val="clear" w:color="auto" w:fill="FFFFFF"/>
                </w:rPr>
                <w:t>https://doi.org/10.13052/rp-9788770229630</w:t>
              </w:r>
            </w:hyperlink>
            <w:r w:rsidRPr="00591851">
              <w:rPr>
                <w:rFonts w:cs="Arial"/>
              </w:rPr>
              <w:t xml:space="preserve"> </w:t>
            </w:r>
          </w:p>
          <w:p w14:paraId="1160CAE1" w14:textId="4FC877E4" w:rsidR="004121A1" w:rsidRPr="00591851" w:rsidRDefault="00D3670B" w:rsidP="007B3960">
            <w:pPr>
              <w:pStyle w:val="BodyText"/>
              <w:jc w:val="left"/>
              <w:rPr>
                <w:rFonts w:cs="Arial"/>
              </w:rPr>
            </w:pPr>
            <w:r w:rsidRPr="00591851">
              <w:rPr>
                <w:rFonts w:cs="Arial"/>
              </w:rPr>
              <w:lastRenderedPageBreak/>
              <w:t>Overview of Energy storage Technologies for Micro grid”, Futuristic Trends in Renewable &amp;Sustainable Energy Volume</w:t>
            </w:r>
            <w:r w:rsidR="00E30553" w:rsidRPr="00591851">
              <w:rPr>
                <w:rFonts w:cs="Arial"/>
              </w:rPr>
              <w:t>3, Book</w:t>
            </w:r>
            <w:r w:rsidRPr="00591851">
              <w:rPr>
                <w:rFonts w:cs="Arial"/>
              </w:rPr>
              <w:t xml:space="preserve"> </w:t>
            </w:r>
            <w:r w:rsidR="00E30553" w:rsidRPr="00591851">
              <w:rPr>
                <w:rFonts w:cs="Arial"/>
              </w:rPr>
              <w:t>6, Feb</w:t>
            </w:r>
            <w:r w:rsidRPr="00591851">
              <w:rPr>
                <w:rFonts w:cs="Arial"/>
              </w:rPr>
              <w:t xml:space="preserve"> 2024,</w:t>
            </w:r>
            <w:r w:rsidRPr="00591851">
              <w:rPr>
                <w:rFonts w:cs="Arial"/>
                <w:color w:val="2D2D2D"/>
                <w:shd w:val="clear" w:color="auto" w:fill="FFFFFF"/>
              </w:rPr>
              <w:t xml:space="preserve"> e-ISBN: 978-93-6252-921-3 .</w:t>
            </w:r>
            <w:r w:rsidRPr="00591851">
              <w:rPr>
                <w:rFonts w:cs="Arial"/>
              </w:rPr>
              <w:t xml:space="preserve"> </w:t>
            </w:r>
          </w:p>
        </w:tc>
      </w:tr>
    </w:tbl>
    <w:p w14:paraId="31EB6683" w14:textId="77777777" w:rsidR="00187115" w:rsidRPr="00591851" w:rsidRDefault="00187115" w:rsidP="00357F10">
      <w:pPr>
        <w:pStyle w:val="SectionTitle"/>
        <w:sectPr w:rsidR="00187115" w:rsidRPr="00591851" w:rsidSect="002244E9">
          <w:pgSz w:w="12240" w:h="15840"/>
          <w:pgMar w:top="1440" w:right="1800" w:bottom="1440" w:left="1800" w:header="720" w:footer="720" w:gutter="0"/>
          <w:cols w:space="720"/>
        </w:sectPr>
      </w:pPr>
    </w:p>
    <w:tbl>
      <w:tblPr>
        <w:tblW w:w="10246" w:type="dxa"/>
        <w:jc w:val="center"/>
        <w:tblLayout w:type="fixed"/>
        <w:tblLook w:val="0000" w:firstRow="0" w:lastRow="0" w:firstColumn="0" w:lastColumn="0" w:noHBand="0" w:noVBand="0"/>
      </w:tblPr>
      <w:tblGrid>
        <w:gridCol w:w="2381"/>
        <w:gridCol w:w="7865"/>
      </w:tblGrid>
      <w:tr w:rsidR="00187115" w:rsidRPr="00591851" w14:paraId="6134C53A" w14:textId="77777777" w:rsidTr="006854B3">
        <w:trPr>
          <w:jc w:val="center"/>
        </w:trPr>
        <w:tc>
          <w:tcPr>
            <w:tcW w:w="2381" w:type="dxa"/>
          </w:tcPr>
          <w:p w14:paraId="017D61CA" w14:textId="71BC61C7" w:rsidR="00591851" w:rsidRPr="00591851" w:rsidRDefault="00591851" w:rsidP="009E254B">
            <w:pPr>
              <w:rPr>
                <w:rFonts w:cs="Arial"/>
                <w:b/>
              </w:rPr>
            </w:pPr>
            <w:r w:rsidRPr="00591851">
              <w:rPr>
                <w:rFonts w:cs="Arial"/>
                <w:b/>
              </w:rPr>
              <w:t>Patents</w:t>
            </w:r>
          </w:p>
          <w:p w14:paraId="74FB925A" w14:textId="77777777" w:rsidR="00591851" w:rsidRPr="00591851" w:rsidRDefault="00591851" w:rsidP="009E254B">
            <w:pPr>
              <w:rPr>
                <w:rFonts w:cs="Arial"/>
                <w:b/>
              </w:rPr>
            </w:pPr>
          </w:p>
          <w:p w14:paraId="62FC2918" w14:textId="77777777" w:rsidR="00591851" w:rsidRPr="00591851" w:rsidRDefault="00591851" w:rsidP="009E254B">
            <w:pPr>
              <w:rPr>
                <w:rFonts w:cs="Arial"/>
                <w:b/>
              </w:rPr>
            </w:pPr>
          </w:p>
          <w:p w14:paraId="5AB055F7" w14:textId="77777777" w:rsidR="00591851" w:rsidRPr="00591851" w:rsidRDefault="00591851" w:rsidP="009E254B">
            <w:pPr>
              <w:rPr>
                <w:rFonts w:cs="Arial"/>
                <w:b/>
              </w:rPr>
            </w:pPr>
          </w:p>
          <w:p w14:paraId="31F9B06F" w14:textId="77777777" w:rsidR="00591851" w:rsidRPr="00591851" w:rsidRDefault="00591851" w:rsidP="009E254B">
            <w:pPr>
              <w:rPr>
                <w:rFonts w:cs="Arial"/>
                <w:b/>
              </w:rPr>
            </w:pPr>
          </w:p>
          <w:p w14:paraId="39D3116E" w14:textId="77777777" w:rsidR="00591851" w:rsidRPr="00591851" w:rsidRDefault="00591851" w:rsidP="009E254B">
            <w:pPr>
              <w:rPr>
                <w:rFonts w:cs="Arial"/>
                <w:b/>
              </w:rPr>
            </w:pPr>
          </w:p>
          <w:p w14:paraId="3752542F" w14:textId="77777777" w:rsidR="00591851" w:rsidRPr="00591851" w:rsidRDefault="00591851" w:rsidP="009E254B">
            <w:pPr>
              <w:rPr>
                <w:rFonts w:cs="Arial"/>
                <w:b/>
              </w:rPr>
            </w:pPr>
          </w:p>
          <w:p w14:paraId="44F5D834" w14:textId="77777777" w:rsidR="00591851" w:rsidRPr="00591851" w:rsidRDefault="00591851" w:rsidP="009E254B">
            <w:pPr>
              <w:rPr>
                <w:rFonts w:cs="Arial"/>
                <w:b/>
              </w:rPr>
            </w:pPr>
          </w:p>
          <w:p w14:paraId="4E5F908A" w14:textId="77777777" w:rsidR="00591851" w:rsidRPr="00591851" w:rsidRDefault="00591851" w:rsidP="009E254B">
            <w:pPr>
              <w:rPr>
                <w:rFonts w:cs="Arial"/>
                <w:b/>
              </w:rPr>
            </w:pPr>
          </w:p>
          <w:p w14:paraId="75358EF9" w14:textId="77777777" w:rsidR="00591851" w:rsidRPr="00591851" w:rsidRDefault="00591851" w:rsidP="009E254B">
            <w:pPr>
              <w:rPr>
                <w:rFonts w:cs="Arial"/>
                <w:b/>
              </w:rPr>
            </w:pPr>
          </w:p>
          <w:p w14:paraId="761BBF8E" w14:textId="77777777" w:rsidR="00591851" w:rsidRPr="00591851" w:rsidRDefault="00591851" w:rsidP="009E254B">
            <w:pPr>
              <w:rPr>
                <w:rFonts w:cs="Arial"/>
                <w:b/>
              </w:rPr>
            </w:pPr>
          </w:p>
          <w:p w14:paraId="79CE7B1B" w14:textId="77777777" w:rsidR="00591851" w:rsidRPr="00591851" w:rsidRDefault="00591851" w:rsidP="009E254B">
            <w:pPr>
              <w:rPr>
                <w:rFonts w:cs="Arial"/>
                <w:b/>
              </w:rPr>
            </w:pPr>
          </w:p>
          <w:p w14:paraId="4F844464" w14:textId="77777777" w:rsidR="00591851" w:rsidRPr="00591851" w:rsidRDefault="00591851" w:rsidP="009E254B">
            <w:pPr>
              <w:rPr>
                <w:rFonts w:cs="Arial"/>
                <w:b/>
              </w:rPr>
            </w:pPr>
          </w:p>
          <w:p w14:paraId="668B960F" w14:textId="77777777" w:rsidR="00591851" w:rsidRPr="00591851" w:rsidRDefault="00591851" w:rsidP="009E254B">
            <w:pPr>
              <w:rPr>
                <w:rFonts w:cs="Arial"/>
                <w:b/>
              </w:rPr>
            </w:pPr>
          </w:p>
          <w:p w14:paraId="29AEF766" w14:textId="77777777" w:rsidR="00591851" w:rsidRPr="00591851" w:rsidRDefault="00591851" w:rsidP="009E254B">
            <w:pPr>
              <w:rPr>
                <w:rFonts w:cs="Arial"/>
                <w:b/>
              </w:rPr>
            </w:pPr>
          </w:p>
          <w:p w14:paraId="508D731B" w14:textId="77777777" w:rsidR="00591851" w:rsidRPr="00591851" w:rsidRDefault="00591851" w:rsidP="009E254B">
            <w:pPr>
              <w:rPr>
                <w:rFonts w:cs="Arial"/>
                <w:b/>
              </w:rPr>
            </w:pPr>
          </w:p>
          <w:p w14:paraId="6C42EDB7" w14:textId="77777777" w:rsidR="00591851" w:rsidRPr="00591851" w:rsidRDefault="00591851" w:rsidP="009E254B">
            <w:pPr>
              <w:rPr>
                <w:rFonts w:cs="Arial"/>
                <w:b/>
              </w:rPr>
            </w:pPr>
          </w:p>
          <w:p w14:paraId="3415EB53" w14:textId="77777777" w:rsidR="00591851" w:rsidRPr="00591851" w:rsidRDefault="00591851" w:rsidP="009E254B">
            <w:pPr>
              <w:rPr>
                <w:rFonts w:cs="Arial"/>
                <w:b/>
              </w:rPr>
            </w:pPr>
          </w:p>
          <w:p w14:paraId="1ACDA264" w14:textId="77777777" w:rsidR="00591851" w:rsidRPr="00591851" w:rsidRDefault="00591851" w:rsidP="009E254B">
            <w:pPr>
              <w:rPr>
                <w:rFonts w:cs="Arial"/>
                <w:b/>
              </w:rPr>
            </w:pPr>
          </w:p>
          <w:p w14:paraId="4BEEC23D" w14:textId="77777777" w:rsidR="00591851" w:rsidRPr="00591851" w:rsidRDefault="00591851" w:rsidP="009E254B">
            <w:pPr>
              <w:rPr>
                <w:rFonts w:cs="Arial"/>
                <w:b/>
              </w:rPr>
            </w:pPr>
          </w:p>
          <w:p w14:paraId="57548AD6" w14:textId="77777777" w:rsidR="00591851" w:rsidRPr="00591851" w:rsidRDefault="00591851" w:rsidP="009E254B">
            <w:pPr>
              <w:rPr>
                <w:rFonts w:cs="Arial"/>
                <w:b/>
              </w:rPr>
            </w:pPr>
          </w:p>
          <w:p w14:paraId="1656C1C7" w14:textId="77777777" w:rsidR="00591851" w:rsidRPr="00591851" w:rsidRDefault="00591851" w:rsidP="009E254B">
            <w:pPr>
              <w:rPr>
                <w:rFonts w:cs="Arial"/>
                <w:b/>
              </w:rPr>
            </w:pPr>
          </w:p>
          <w:p w14:paraId="5C2AEB34" w14:textId="615F0BDB" w:rsidR="009E254B" w:rsidRPr="00591851" w:rsidRDefault="009E254B" w:rsidP="009E254B">
            <w:pPr>
              <w:rPr>
                <w:rFonts w:cs="Arial"/>
                <w:b/>
              </w:rPr>
            </w:pPr>
            <w:r w:rsidRPr="00591851">
              <w:rPr>
                <w:rFonts w:cs="Arial"/>
                <w:b/>
              </w:rPr>
              <w:t>Work Experience</w:t>
            </w:r>
          </w:p>
          <w:p w14:paraId="758E1303" w14:textId="77777777" w:rsidR="00AD67D8" w:rsidRPr="00591851" w:rsidRDefault="00CC6AEA" w:rsidP="00AD67D8">
            <w:pPr>
              <w:rPr>
                <w:rFonts w:cs="Arial"/>
                <w:b/>
              </w:rPr>
            </w:pPr>
            <w:r w:rsidRPr="00591851">
              <w:rPr>
                <w:rFonts w:cs="Arial"/>
                <w:b/>
              </w:rPr>
              <w:t>Oct2019–Till Date</w:t>
            </w:r>
          </w:p>
          <w:p w14:paraId="667C5439" w14:textId="77777777" w:rsidR="00AD67D8" w:rsidRPr="00591851" w:rsidRDefault="00AD67D8" w:rsidP="0097107C">
            <w:pPr>
              <w:rPr>
                <w:rFonts w:cs="Arial"/>
                <w:b/>
              </w:rPr>
            </w:pPr>
          </w:p>
          <w:p w14:paraId="4AB7EB8B" w14:textId="77777777" w:rsidR="00AB55A2" w:rsidRPr="00591851" w:rsidRDefault="00AB55A2" w:rsidP="0097107C">
            <w:pPr>
              <w:rPr>
                <w:rFonts w:cs="Arial"/>
                <w:b/>
              </w:rPr>
            </w:pPr>
          </w:p>
          <w:p w14:paraId="0CD40F5D" w14:textId="77777777" w:rsidR="00AB55A2" w:rsidRPr="00591851" w:rsidRDefault="00AB55A2" w:rsidP="0097107C">
            <w:pPr>
              <w:rPr>
                <w:rFonts w:cs="Arial"/>
                <w:b/>
              </w:rPr>
            </w:pPr>
          </w:p>
          <w:p w14:paraId="3E5E0A6C" w14:textId="77777777" w:rsidR="00AB55A2" w:rsidRPr="00591851" w:rsidRDefault="00AB55A2" w:rsidP="0097107C">
            <w:pPr>
              <w:rPr>
                <w:rFonts w:cs="Arial"/>
                <w:b/>
              </w:rPr>
            </w:pPr>
          </w:p>
          <w:p w14:paraId="38C2AE72" w14:textId="77777777" w:rsidR="00CC6AEA" w:rsidRPr="00591851" w:rsidRDefault="00CC6AEA" w:rsidP="00CC6AEA">
            <w:pPr>
              <w:rPr>
                <w:rFonts w:cs="Arial"/>
                <w:b/>
              </w:rPr>
            </w:pPr>
          </w:p>
          <w:p w14:paraId="1FAB23C2" w14:textId="77777777" w:rsidR="00CC6AEA" w:rsidRPr="00591851" w:rsidRDefault="00CC6AEA" w:rsidP="00CC6AEA">
            <w:pPr>
              <w:rPr>
                <w:rFonts w:cs="Arial"/>
                <w:b/>
              </w:rPr>
            </w:pPr>
          </w:p>
          <w:p w14:paraId="038782E0" w14:textId="77777777" w:rsidR="00CC6AEA" w:rsidRPr="00591851" w:rsidRDefault="00CC6AEA" w:rsidP="00CC6AEA">
            <w:pPr>
              <w:rPr>
                <w:rFonts w:cs="Arial"/>
                <w:b/>
              </w:rPr>
            </w:pPr>
          </w:p>
          <w:p w14:paraId="00B4841A" w14:textId="77777777" w:rsidR="00CC6AEA" w:rsidRPr="00591851" w:rsidRDefault="00CC6AEA" w:rsidP="00CC6AEA">
            <w:pPr>
              <w:rPr>
                <w:rFonts w:cs="Arial"/>
                <w:b/>
              </w:rPr>
            </w:pPr>
          </w:p>
          <w:p w14:paraId="283C79D1" w14:textId="77777777" w:rsidR="00CC6AEA" w:rsidRPr="00591851" w:rsidRDefault="00CC6AEA" w:rsidP="00CC6AEA">
            <w:pPr>
              <w:rPr>
                <w:rFonts w:cs="Arial"/>
                <w:b/>
              </w:rPr>
            </w:pPr>
          </w:p>
          <w:p w14:paraId="331A0C63" w14:textId="77777777" w:rsidR="00CC6AEA" w:rsidRPr="00591851" w:rsidRDefault="00CC6AEA" w:rsidP="00CC6AEA">
            <w:pPr>
              <w:rPr>
                <w:rFonts w:cs="Arial"/>
                <w:b/>
              </w:rPr>
            </w:pPr>
          </w:p>
          <w:p w14:paraId="22F3F3CC" w14:textId="77777777" w:rsidR="006A08E5" w:rsidRPr="00591851" w:rsidRDefault="006A08E5" w:rsidP="00CC6AEA">
            <w:pPr>
              <w:rPr>
                <w:rFonts w:cs="Arial"/>
                <w:b/>
              </w:rPr>
            </w:pPr>
          </w:p>
          <w:p w14:paraId="443FEC28" w14:textId="77777777" w:rsidR="006A08E5" w:rsidRPr="00591851" w:rsidRDefault="006A08E5" w:rsidP="00CC6AEA">
            <w:pPr>
              <w:rPr>
                <w:rFonts w:cs="Arial"/>
                <w:b/>
              </w:rPr>
            </w:pPr>
          </w:p>
          <w:p w14:paraId="1944889E" w14:textId="77777777" w:rsidR="006A08E5" w:rsidRPr="00591851" w:rsidRDefault="006A08E5" w:rsidP="00CC6AEA">
            <w:pPr>
              <w:rPr>
                <w:rFonts w:cs="Arial"/>
                <w:b/>
              </w:rPr>
            </w:pPr>
          </w:p>
          <w:p w14:paraId="45158876" w14:textId="77777777" w:rsidR="006A08E5" w:rsidRPr="00591851" w:rsidRDefault="006A08E5" w:rsidP="00CC6AEA">
            <w:pPr>
              <w:rPr>
                <w:rFonts w:cs="Arial"/>
                <w:b/>
              </w:rPr>
            </w:pPr>
          </w:p>
          <w:p w14:paraId="17D92BC6" w14:textId="77777777" w:rsidR="006A08E5" w:rsidRPr="00591851" w:rsidRDefault="006A08E5" w:rsidP="00CC6AEA">
            <w:pPr>
              <w:rPr>
                <w:rFonts w:cs="Arial"/>
                <w:b/>
              </w:rPr>
            </w:pPr>
          </w:p>
          <w:p w14:paraId="20AC1309" w14:textId="77777777" w:rsidR="006A08E5" w:rsidRPr="00591851" w:rsidRDefault="006A08E5" w:rsidP="00CC6AEA">
            <w:pPr>
              <w:rPr>
                <w:rFonts w:cs="Arial"/>
                <w:b/>
              </w:rPr>
            </w:pPr>
          </w:p>
          <w:p w14:paraId="62BEC958" w14:textId="77777777" w:rsidR="006A08E5" w:rsidRPr="00591851" w:rsidRDefault="006A08E5" w:rsidP="00CC6AEA">
            <w:pPr>
              <w:rPr>
                <w:rFonts w:cs="Arial"/>
                <w:b/>
              </w:rPr>
            </w:pPr>
          </w:p>
          <w:p w14:paraId="08AA3801" w14:textId="77777777" w:rsidR="00D23E6C" w:rsidRPr="00591851" w:rsidRDefault="00D23E6C" w:rsidP="00CC6AEA">
            <w:pPr>
              <w:rPr>
                <w:rFonts w:cs="Arial"/>
                <w:b/>
              </w:rPr>
            </w:pPr>
          </w:p>
          <w:p w14:paraId="6D3D8ABB" w14:textId="77777777" w:rsidR="00D23E6C" w:rsidRPr="00591851" w:rsidRDefault="00D23E6C" w:rsidP="00CC6AEA">
            <w:pPr>
              <w:rPr>
                <w:rFonts w:cs="Arial"/>
                <w:b/>
              </w:rPr>
            </w:pPr>
          </w:p>
          <w:p w14:paraId="3A6114D7" w14:textId="77777777" w:rsidR="00D23E6C" w:rsidRPr="00591851" w:rsidRDefault="00D23E6C" w:rsidP="00CC6AEA">
            <w:pPr>
              <w:rPr>
                <w:rFonts w:cs="Arial"/>
                <w:b/>
              </w:rPr>
            </w:pPr>
          </w:p>
          <w:p w14:paraId="0959FF8F" w14:textId="6D002A3B" w:rsidR="00CC6AEA" w:rsidRPr="00591851" w:rsidRDefault="00CC6AEA" w:rsidP="00CC6AEA">
            <w:pPr>
              <w:rPr>
                <w:rFonts w:cs="Arial"/>
                <w:b/>
              </w:rPr>
            </w:pPr>
            <w:r w:rsidRPr="00591851">
              <w:rPr>
                <w:rFonts w:cs="Arial"/>
                <w:b/>
              </w:rPr>
              <w:t>Feb 2015 – Aug 2019</w:t>
            </w:r>
          </w:p>
          <w:p w14:paraId="5CADB4A7" w14:textId="77777777" w:rsidR="00AB55A2" w:rsidRPr="00591851" w:rsidRDefault="00AB55A2" w:rsidP="0097107C">
            <w:pPr>
              <w:rPr>
                <w:rFonts w:cs="Arial"/>
                <w:b/>
              </w:rPr>
            </w:pPr>
          </w:p>
          <w:p w14:paraId="0EF8467F" w14:textId="77777777" w:rsidR="00AB55A2" w:rsidRPr="00591851" w:rsidRDefault="00AB55A2" w:rsidP="0097107C">
            <w:pPr>
              <w:rPr>
                <w:rFonts w:cs="Arial"/>
                <w:b/>
              </w:rPr>
            </w:pPr>
          </w:p>
          <w:p w14:paraId="65B52D6F" w14:textId="77777777" w:rsidR="00AB55A2" w:rsidRPr="00591851" w:rsidRDefault="00AB55A2" w:rsidP="0097107C">
            <w:pPr>
              <w:rPr>
                <w:rFonts w:cs="Arial"/>
                <w:b/>
              </w:rPr>
            </w:pPr>
          </w:p>
          <w:p w14:paraId="729CD71C" w14:textId="77777777" w:rsidR="00AB55A2" w:rsidRPr="00591851" w:rsidRDefault="00AB55A2" w:rsidP="0097107C">
            <w:pPr>
              <w:rPr>
                <w:rFonts w:cs="Arial"/>
                <w:b/>
              </w:rPr>
            </w:pPr>
          </w:p>
          <w:p w14:paraId="05F53A92" w14:textId="77777777" w:rsidR="00AB55A2" w:rsidRPr="00591851" w:rsidRDefault="00AB55A2" w:rsidP="0097107C">
            <w:pPr>
              <w:rPr>
                <w:rFonts w:cs="Arial"/>
                <w:b/>
              </w:rPr>
            </w:pPr>
          </w:p>
          <w:p w14:paraId="2BD4AE02" w14:textId="77777777" w:rsidR="00AB55A2" w:rsidRPr="00591851" w:rsidRDefault="00AB55A2" w:rsidP="0097107C">
            <w:pPr>
              <w:rPr>
                <w:rFonts w:cs="Arial"/>
                <w:b/>
              </w:rPr>
            </w:pPr>
          </w:p>
          <w:p w14:paraId="19245AB2" w14:textId="77777777" w:rsidR="00AB55A2" w:rsidRPr="00591851" w:rsidRDefault="00AB55A2" w:rsidP="0097107C">
            <w:pPr>
              <w:rPr>
                <w:rFonts w:cs="Arial"/>
                <w:b/>
              </w:rPr>
            </w:pPr>
          </w:p>
          <w:p w14:paraId="22B81B95" w14:textId="77777777" w:rsidR="00AB55A2" w:rsidRPr="00591851" w:rsidRDefault="00AB55A2" w:rsidP="0097107C">
            <w:pPr>
              <w:rPr>
                <w:rFonts w:cs="Arial"/>
                <w:b/>
              </w:rPr>
            </w:pPr>
          </w:p>
          <w:p w14:paraId="0C06F075" w14:textId="77777777" w:rsidR="00AB55A2" w:rsidRPr="00591851" w:rsidRDefault="00AB55A2" w:rsidP="0097107C">
            <w:pPr>
              <w:rPr>
                <w:rFonts w:cs="Arial"/>
                <w:b/>
              </w:rPr>
            </w:pPr>
          </w:p>
          <w:p w14:paraId="01437D5E" w14:textId="77777777" w:rsidR="00AB55A2" w:rsidRPr="00591851" w:rsidRDefault="00AB55A2" w:rsidP="0097107C">
            <w:pPr>
              <w:rPr>
                <w:rFonts w:cs="Arial"/>
                <w:b/>
              </w:rPr>
            </w:pPr>
          </w:p>
          <w:p w14:paraId="152D2FDB" w14:textId="77777777" w:rsidR="00AB55A2" w:rsidRPr="00591851" w:rsidRDefault="00AB55A2" w:rsidP="0097107C">
            <w:pPr>
              <w:rPr>
                <w:rFonts w:cs="Arial"/>
                <w:b/>
              </w:rPr>
            </w:pPr>
          </w:p>
          <w:p w14:paraId="01919A96" w14:textId="77777777" w:rsidR="00AB55A2" w:rsidRPr="00591851" w:rsidRDefault="00AB55A2" w:rsidP="0097107C">
            <w:pPr>
              <w:rPr>
                <w:rFonts w:cs="Arial"/>
                <w:b/>
              </w:rPr>
            </w:pPr>
          </w:p>
          <w:p w14:paraId="49E42A0C" w14:textId="77777777" w:rsidR="00256682" w:rsidRPr="00591851" w:rsidRDefault="00256682" w:rsidP="0097107C">
            <w:pPr>
              <w:rPr>
                <w:rFonts w:cs="Arial"/>
                <w:b/>
              </w:rPr>
            </w:pPr>
          </w:p>
          <w:p w14:paraId="512DDD5F" w14:textId="77777777" w:rsidR="00AB55A2" w:rsidRPr="00591851" w:rsidRDefault="00AB55A2" w:rsidP="0097107C">
            <w:pPr>
              <w:rPr>
                <w:rFonts w:cs="Arial"/>
                <w:b/>
              </w:rPr>
            </w:pPr>
          </w:p>
          <w:p w14:paraId="67926C63" w14:textId="77777777" w:rsidR="002B58BC" w:rsidRPr="00591851" w:rsidRDefault="002B58BC" w:rsidP="0097107C">
            <w:pPr>
              <w:rPr>
                <w:rFonts w:cs="Arial"/>
                <w:b/>
              </w:rPr>
            </w:pPr>
          </w:p>
          <w:p w14:paraId="7754FADD" w14:textId="77777777" w:rsidR="002B58BC" w:rsidRPr="00591851" w:rsidRDefault="002B58BC" w:rsidP="0097107C">
            <w:pPr>
              <w:rPr>
                <w:rFonts w:cs="Arial"/>
                <w:b/>
              </w:rPr>
            </w:pPr>
          </w:p>
          <w:p w14:paraId="1228D584" w14:textId="77777777" w:rsidR="00CC6AEA" w:rsidRPr="00591851" w:rsidRDefault="00CC6AEA" w:rsidP="0097107C">
            <w:pPr>
              <w:rPr>
                <w:rFonts w:cs="Arial"/>
                <w:b/>
              </w:rPr>
            </w:pPr>
          </w:p>
          <w:p w14:paraId="4393EBB7" w14:textId="77777777" w:rsidR="00CC6AEA" w:rsidRPr="00591851" w:rsidRDefault="00CC6AEA" w:rsidP="0097107C">
            <w:pPr>
              <w:rPr>
                <w:rFonts w:cs="Arial"/>
                <w:b/>
              </w:rPr>
            </w:pPr>
          </w:p>
          <w:p w14:paraId="1CC69F41" w14:textId="77777777" w:rsidR="00CC6AEA" w:rsidRPr="00591851" w:rsidRDefault="00CC6AEA" w:rsidP="0097107C">
            <w:pPr>
              <w:rPr>
                <w:rFonts w:cs="Arial"/>
                <w:b/>
              </w:rPr>
            </w:pPr>
          </w:p>
          <w:p w14:paraId="0AD836F1" w14:textId="77777777" w:rsidR="00CC6AEA" w:rsidRPr="00591851" w:rsidRDefault="00CC6AEA" w:rsidP="0097107C">
            <w:pPr>
              <w:rPr>
                <w:rFonts w:cs="Arial"/>
                <w:b/>
              </w:rPr>
            </w:pPr>
          </w:p>
          <w:p w14:paraId="23C0631D" w14:textId="77777777" w:rsidR="00CC6AEA" w:rsidRPr="00591851" w:rsidRDefault="00CC6AEA" w:rsidP="0097107C">
            <w:pPr>
              <w:rPr>
                <w:rFonts w:cs="Arial"/>
                <w:b/>
              </w:rPr>
            </w:pPr>
          </w:p>
          <w:p w14:paraId="4F4DC5DB" w14:textId="77777777" w:rsidR="00F365D1" w:rsidRPr="00591851" w:rsidRDefault="00F365D1" w:rsidP="0097107C">
            <w:pPr>
              <w:rPr>
                <w:rFonts w:cs="Arial"/>
                <w:b/>
              </w:rPr>
            </w:pPr>
          </w:p>
          <w:p w14:paraId="6BB2A56E" w14:textId="77777777" w:rsidR="00F365D1" w:rsidRPr="00591851" w:rsidRDefault="00F365D1" w:rsidP="0097107C">
            <w:pPr>
              <w:rPr>
                <w:rFonts w:cs="Arial"/>
                <w:b/>
              </w:rPr>
            </w:pPr>
          </w:p>
          <w:p w14:paraId="6DE89B40" w14:textId="77777777" w:rsidR="00221232" w:rsidRDefault="00221232" w:rsidP="0097107C">
            <w:pPr>
              <w:rPr>
                <w:rFonts w:cs="Arial"/>
                <w:b/>
              </w:rPr>
            </w:pPr>
          </w:p>
          <w:p w14:paraId="77DF011C" w14:textId="77777777" w:rsidR="00221232" w:rsidRDefault="00221232" w:rsidP="0097107C">
            <w:pPr>
              <w:rPr>
                <w:rFonts w:cs="Arial"/>
                <w:b/>
              </w:rPr>
            </w:pPr>
          </w:p>
          <w:p w14:paraId="7BE0A6F8" w14:textId="77777777" w:rsidR="00221232" w:rsidRDefault="00221232" w:rsidP="0097107C">
            <w:pPr>
              <w:rPr>
                <w:rFonts w:cs="Arial"/>
                <w:b/>
              </w:rPr>
            </w:pPr>
          </w:p>
          <w:p w14:paraId="6704E75A" w14:textId="77777777" w:rsidR="00221232" w:rsidRDefault="00221232" w:rsidP="0097107C">
            <w:pPr>
              <w:rPr>
                <w:rFonts w:cs="Arial"/>
                <w:b/>
              </w:rPr>
            </w:pPr>
          </w:p>
          <w:p w14:paraId="26A725C8" w14:textId="74727BD1" w:rsidR="0097107C" w:rsidRPr="00591851" w:rsidRDefault="0097107C" w:rsidP="0097107C">
            <w:pPr>
              <w:rPr>
                <w:rFonts w:cs="Arial"/>
                <w:b/>
              </w:rPr>
            </w:pPr>
            <w:r w:rsidRPr="00591851">
              <w:rPr>
                <w:rFonts w:cs="Arial"/>
                <w:b/>
              </w:rPr>
              <w:t xml:space="preserve">Aug 2011-Feb 2014          </w:t>
            </w:r>
          </w:p>
          <w:p w14:paraId="75611FC0" w14:textId="77777777" w:rsidR="0097107C" w:rsidRPr="00591851" w:rsidRDefault="0097107C" w:rsidP="00357F10">
            <w:pPr>
              <w:pStyle w:val="SectionTitle"/>
            </w:pPr>
          </w:p>
          <w:p w14:paraId="2A0C0E80" w14:textId="77777777" w:rsidR="0097107C" w:rsidRPr="00591851" w:rsidRDefault="0097107C" w:rsidP="0097107C">
            <w:pPr>
              <w:rPr>
                <w:rFonts w:cs="Arial"/>
              </w:rPr>
            </w:pPr>
          </w:p>
          <w:p w14:paraId="2B9500D2" w14:textId="77777777" w:rsidR="0097107C" w:rsidRPr="00591851" w:rsidRDefault="0097107C" w:rsidP="0097107C">
            <w:pPr>
              <w:rPr>
                <w:rFonts w:cs="Arial"/>
              </w:rPr>
            </w:pPr>
          </w:p>
          <w:p w14:paraId="3117F262" w14:textId="77777777" w:rsidR="00F365D1" w:rsidRPr="00591851" w:rsidRDefault="00F365D1" w:rsidP="009206BA">
            <w:pPr>
              <w:rPr>
                <w:rFonts w:cs="Arial"/>
                <w:b/>
              </w:rPr>
            </w:pPr>
          </w:p>
          <w:p w14:paraId="42D9A143" w14:textId="47A8C846" w:rsidR="009206BA" w:rsidRPr="00591851" w:rsidRDefault="009206BA" w:rsidP="009206BA">
            <w:pPr>
              <w:rPr>
                <w:rFonts w:cs="Arial"/>
                <w:b/>
              </w:rPr>
            </w:pPr>
            <w:r w:rsidRPr="00591851">
              <w:rPr>
                <w:rFonts w:cs="Arial"/>
                <w:b/>
              </w:rPr>
              <w:t>Sep 2008- Feb 20</w:t>
            </w:r>
            <w:r w:rsidR="007B24E0" w:rsidRPr="00591851">
              <w:rPr>
                <w:rFonts w:cs="Arial"/>
                <w:b/>
              </w:rPr>
              <w:t>10</w:t>
            </w:r>
          </w:p>
          <w:p w14:paraId="320C5B69" w14:textId="77777777" w:rsidR="0097107C" w:rsidRPr="00591851" w:rsidRDefault="0097107C" w:rsidP="0097107C">
            <w:pPr>
              <w:rPr>
                <w:rFonts w:cs="Arial"/>
              </w:rPr>
            </w:pPr>
          </w:p>
          <w:p w14:paraId="1F1B9D58" w14:textId="77777777" w:rsidR="0097107C" w:rsidRPr="00591851" w:rsidRDefault="0097107C" w:rsidP="0097107C">
            <w:pPr>
              <w:rPr>
                <w:rFonts w:cs="Arial"/>
              </w:rPr>
            </w:pPr>
          </w:p>
          <w:p w14:paraId="62C73BB1" w14:textId="77777777" w:rsidR="00F365D1" w:rsidRPr="00591851" w:rsidRDefault="00F365D1" w:rsidP="00357F10">
            <w:pPr>
              <w:pStyle w:val="SectionTitle"/>
            </w:pPr>
          </w:p>
          <w:p w14:paraId="1B27CB9A" w14:textId="77777777" w:rsidR="00034FD4" w:rsidRPr="00591851" w:rsidRDefault="00034FD4" w:rsidP="00357F10">
            <w:pPr>
              <w:pStyle w:val="SectionTitle"/>
            </w:pPr>
          </w:p>
          <w:p w14:paraId="6F87261C" w14:textId="77777777" w:rsidR="00034FD4" w:rsidRPr="00591851" w:rsidRDefault="00034FD4" w:rsidP="00357F10">
            <w:pPr>
              <w:pStyle w:val="SectionTitle"/>
            </w:pPr>
          </w:p>
          <w:p w14:paraId="016FF66A" w14:textId="60BA8B84" w:rsidR="00187115" w:rsidRPr="00591851" w:rsidRDefault="006B68CF" w:rsidP="00357F10">
            <w:pPr>
              <w:pStyle w:val="SectionTitle"/>
            </w:pPr>
            <w:r w:rsidRPr="00591851">
              <w:t>April</w:t>
            </w:r>
            <w:r w:rsidR="00B75567" w:rsidRPr="00591851">
              <w:t xml:space="preserve"> </w:t>
            </w:r>
            <w:r w:rsidR="00F365D1" w:rsidRPr="00591851">
              <w:t>2005 –</w:t>
            </w:r>
            <w:r w:rsidR="00EF43CF" w:rsidRPr="00591851">
              <w:t xml:space="preserve">  July</w:t>
            </w:r>
            <w:r w:rsidR="00BC343C" w:rsidRPr="00591851">
              <w:t xml:space="preserve"> 2008</w:t>
            </w:r>
          </w:p>
        </w:tc>
        <w:tc>
          <w:tcPr>
            <w:tcW w:w="7865" w:type="dxa"/>
          </w:tcPr>
          <w:p w14:paraId="4AD7B5BB" w14:textId="77777777" w:rsidR="00591851" w:rsidRPr="00591851" w:rsidRDefault="00591851" w:rsidP="00591851">
            <w:pPr>
              <w:pStyle w:val="ListParagraph"/>
              <w:widowControl w:val="0"/>
              <w:numPr>
                <w:ilvl w:val="0"/>
                <w:numId w:val="24"/>
              </w:numPr>
              <w:autoSpaceDE w:val="0"/>
              <w:autoSpaceDN w:val="0"/>
              <w:spacing w:after="0" w:line="240" w:lineRule="auto"/>
              <w:contextualSpacing w:val="0"/>
              <w:jc w:val="both"/>
              <w:rPr>
                <w:rFonts w:ascii="Arial" w:hAnsi="Arial" w:cs="Arial"/>
                <w:sz w:val="20"/>
                <w:szCs w:val="20"/>
              </w:rPr>
            </w:pPr>
            <w:r w:rsidRPr="00591851">
              <w:rPr>
                <w:rFonts w:ascii="Arial" w:hAnsi="Arial" w:cs="Arial"/>
                <w:sz w:val="20"/>
                <w:szCs w:val="20"/>
              </w:rPr>
              <w:lastRenderedPageBreak/>
              <w:t xml:space="preserve">202331011182 A- </w:t>
            </w:r>
            <w:r w:rsidRPr="00591851">
              <w:rPr>
                <w:rFonts w:ascii="Arial" w:hAnsi="Arial" w:cs="Arial"/>
                <w:b/>
                <w:bCs/>
                <w:sz w:val="20"/>
                <w:szCs w:val="20"/>
              </w:rPr>
              <w:t>A Novel Approach for Advancement Of E-Learning Education Systems and Education Skill Teaching Evaluation Systems Using Artificial Intelligence and Machine Learning, India</w:t>
            </w:r>
            <w:r w:rsidRPr="00591851">
              <w:rPr>
                <w:rFonts w:ascii="Arial" w:hAnsi="Arial" w:cs="Arial"/>
                <w:sz w:val="20"/>
                <w:szCs w:val="20"/>
              </w:rPr>
              <w:t>. Filed 2023-02-18/Published 2023-03-10</w:t>
            </w:r>
          </w:p>
          <w:p w14:paraId="5063A2DF" w14:textId="77777777" w:rsidR="00591851" w:rsidRPr="00591851" w:rsidRDefault="00591851" w:rsidP="00591851">
            <w:pPr>
              <w:pStyle w:val="ListParagraph"/>
              <w:numPr>
                <w:ilvl w:val="0"/>
                <w:numId w:val="24"/>
              </w:numPr>
              <w:spacing w:before="100" w:beforeAutospacing="1" w:after="100" w:afterAutospacing="1" w:line="240" w:lineRule="auto"/>
              <w:contextualSpacing w:val="0"/>
              <w:jc w:val="both"/>
              <w:rPr>
                <w:rFonts w:ascii="Arial" w:hAnsi="Arial" w:cs="Arial"/>
                <w:b/>
                <w:bCs/>
                <w:color w:val="555555"/>
                <w:sz w:val="20"/>
                <w:szCs w:val="20"/>
                <w:lang w:eastAsia="en-IN"/>
              </w:rPr>
            </w:pPr>
            <w:r w:rsidRPr="00591851">
              <w:rPr>
                <w:rFonts w:ascii="Arial" w:hAnsi="Arial" w:cs="Arial"/>
                <w:sz w:val="20"/>
                <w:szCs w:val="20"/>
              </w:rPr>
              <w:t xml:space="preserve">202341080287 A- </w:t>
            </w:r>
            <w:r w:rsidRPr="00591851">
              <w:rPr>
                <w:rFonts w:ascii="Arial" w:hAnsi="Arial" w:cs="Arial"/>
                <w:b/>
                <w:bCs/>
                <w:sz w:val="20"/>
                <w:szCs w:val="20"/>
              </w:rPr>
              <w:t>IOT Based NFT Hydroponics System, India.</w:t>
            </w:r>
            <w:r w:rsidRPr="00591851">
              <w:rPr>
                <w:rFonts w:ascii="Arial" w:hAnsi="Arial" w:cs="Arial"/>
                <w:b/>
                <w:bCs/>
                <w:color w:val="555555"/>
                <w:sz w:val="20"/>
                <w:szCs w:val="20"/>
                <w:lang w:eastAsia="en-IN"/>
              </w:rPr>
              <w:t xml:space="preserve"> Filed 2023-11-26/Published 2023-12-22</w:t>
            </w:r>
          </w:p>
          <w:p w14:paraId="196C19FC" w14:textId="77777777" w:rsidR="00591851" w:rsidRPr="00591851" w:rsidRDefault="00591851" w:rsidP="00591851">
            <w:pPr>
              <w:pStyle w:val="ListParagraph"/>
              <w:widowControl w:val="0"/>
              <w:numPr>
                <w:ilvl w:val="0"/>
                <w:numId w:val="24"/>
              </w:numPr>
              <w:autoSpaceDE w:val="0"/>
              <w:autoSpaceDN w:val="0"/>
              <w:spacing w:after="0" w:line="240" w:lineRule="auto"/>
              <w:contextualSpacing w:val="0"/>
              <w:jc w:val="both"/>
              <w:rPr>
                <w:rFonts w:ascii="Arial" w:hAnsi="Arial" w:cs="Arial"/>
                <w:sz w:val="20"/>
                <w:szCs w:val="20"/>
              </w:rPr>
            </w:pPr>
            <w:r w:rsidRPr="00591851">
              <w:rPr>
                <w:rFonts w:ascii="Arial" w:hAnsi="Arial" w:cs="Arial"/>
                <w:sz w:val="20"/>
                <w:szCs w:val="20"/>
              </w:rPr>
              <w:t xml:space="preserve">202341084647- </w:t>
            </w:r>
            <w:r w:rsidRPr="00591851">
              <w:rPr>
                <w:rFonts w:ascii="Arial" w:hAnsi="Arial" w:cs="Arial"/>
                <w:b/>
                <w:bCs/>
                <w:sz w:val="20"/>
                <w:szCs w:val="20"/>
              </w:rPr>
              <w:t>Hexapod Spider Robot, India</w:t>
            </w:r>
            <w:r w:rsidRPr="00591851">
              <w:rPr>
                <w:rFonts w:ascii="Arial" w:hAnsi="Arial" w:cs="Arial"/>
                <w:sz w:val="20"/>
                <w:szCs w:val="20"/>
              </w:rPr>
              <w:t>.</w:t>
            </w:r>
            <w:r w:rsidRPr="00591851">
              <w:rPr>
                <w:rFonts w:ascii="Arial" w:hAnsi="Arial" w:cs="Arial"/>
                <w:color w:val="555555"/>
                <w:sz w:val="20"/>
                <w:szCs w:val="20"/>
                <w:lang w:eastAsia="en-IN"/>
              </w:rPr>
              <w:t xml:space="preserve"> </w:t>
            </w:r>
            <w:r w:rsidRPr="00591851">
              <w:rPr>
                <w:rFonts w:ascii="Arial" w:hAnsi="Arial" w:cs="Arial"/>
                <w:sz w:val="20"/>
                <w:szCs w:val="20"/>
              </w:rPr>
              <w:t>Filed 2023-12-12/Published 2024-01-05.</w:t>
            </w:r>
          </w:p>
          <w:p w14:paraId="632D8B46" w14:textId="77777777" w:rsidR="00591851" w:rsidRPr="00591851" w:rsidRDefault="00591851" w:rsidP="00591851">
            <w:pPr>
              <w:pStyle w:val="ListParagraph"/>
              <w:widowControl w:val="0"/>
              <w:numPr>
                <w:ilvl w:val="0"/>
                <w:numId w:val="24"/>
              </w:numPr>
              <w:autoSpaceDE w:val="0"/>
              <w:autoSpaceDN w:val="0"/>
              <w:spacing w:after="0" w:line="240" w:lineRule="auto"/>
              <w:contextualSpacing w:val="0"/>
              <w:jc w:val="both"/>
              <w:rPr>
                <w:rFonts w:ascii="Arial" w:hAnsi="Arial" w:cs="Arial"/>
                <w:b/>
                <w:bCs/>
                <w:sz w:val="20"/>
                <w:szCs w:val="20"/>
              </w:rPr>
            </w:pPr>
            <w:r w:rsidRPr="00591851">
              <w:rPr>
                <w:rFonts w:ascii="Arial" w:hAnsi="Arial" w:cs="Arial"/>
                <w:sz w:val="20"/>
                <w:szCs w:val="20"/>
              </w:rPr>
              <w:t xml:space="preserve">403253-001- Granted- 403253-001, </w:t>
            </w:r>
            <w:r w:rsidRPr="00591851">
              <w:rPr>
                <w:rFonts w:ascii="Arial" w:hAnsi="Arial" w:cs="Arial"/>
                <w:b/>
                <w:bCs/>
                <w:sz w:val="20"/>
                <w:szCs w:val="20"/>
              </w:rPr>
              <w:t>Machine Learning Based Intelligent Irrigation System, India.</w:t>
            </w:r>
          </w:p>
          <w:p w14:paraId="6544D525" w14:textId="77777777" w:rsidR="00591851" w:rsidRPr="00591851" w:rsidRDefault="00591851" w:rsidP="00591851">
            <w:pPr>
              <w:pStyle w:val="ListParagraph"/>
              <w:widowControl w:val="0"/>
              <w:numPr>
                <w:ilvl w:val="0"/>
                <w:numId w:val="24"/>
              </w:numPr>
              <w:autoSpaceDE w:val="0"/>
              <w:autoSpaceDN w:val="0"/>
              <w:spacing w:after="0" w:line="240" w:lineRule="auto"/>
              <w:contextualSpacing w:val="0"/>
              <w:jc w:val="both"/>
              <w:rPr>
                <w:rFonts w:ascii="Arial" w:hAnsi="Arial" w:cs="Arial"/>
                <w:sz w:val="20"/>
                <w:szCs w:val="20"/>
              </w:rPr>
            </w:pPr>
            <w:r w:rsidRPr="00591851">
              <w:rPr>
                <w:rFonts w:ascii="Arial" w:hAnsi="Arial" w:cs="Arial"/>
                <w:sz w:val="20"/>
                <w:szCs w:val="20"/>
              </w:rPr>
              <w:t xml:space="preserve">202441006972 A- </w:t>
            </w:r>
            <w:r w:rsidRPr="00591851">
              <w:rPr>
                <w:rFonts w:ascii="Arial" w:hAnsi="Arial" w:cs="Arial"/>
                <w:b/>
                <w:bCs/>
                <w:sz w:val="20"/>
                <w:szCs w:val="20"/>
              </w:rPr>
              <w:t>AI and Image Processing Based Medicine Stock Maintenance System for Hospitals, India.</w:t>
            </w:r>
            <w:r w:rsidRPr="00591851">
              <w:rPr>
                <w:rFonts w:ascii="Arial" w:hAnsi="Arial" w:cs="Arial"/>
                <w:color w:val="555555"/>
                <w:sz w:val="20"/>
                <w:szCs w:val="20"/>
                <w:lang w:eastAsia="en-IN"/>
              </w:rPr>
              <w:t xml:space="preserve"> </w:t>
            </w:r>
            <w:r w:rsidRPr="00591851">
              <w:rPr>
                <w:rFonts w:ascii="Arial" w:hAnsi="Arial" w:cs="Arial"/>
                <w:sz w:val="20"/>
                <w:szCs w:val="20"/>
              </w:rPr>
              <w:t>Filed 2024-02-02/Published 2024-02-23</w:t>
            </w:r>
          </w:p>
          <w:p w14:paraId="1CB1C8AE" w14:textId="77777777" w:rsidR="00591851" w:rsidRPr="00591851" w:rsidRDefault="00591851" w:rsidP="00591851">
            <w:pPr>
              <w:pStyle w:val="ListParagraph"/>
              <w:jc w:val="both"/>
              <w:rPr>
                <w:rFonts w:ascii="Arial" w:hAnsi="Arial" w:cs="Arial"/>
                <w:sz w:val="20"/>
                <w:szCs w:val="20"/>
              </w:rPr>
            </w:pPr>
          </w:p>
          <w:p w14:paraId="6B6C85B0" w14:textId="77777777" w:rsidR="00591851" w:rsidRPr="00591851" w:rsidRDefault="00591851" w:rsidP="00591851">
            <w:pPr>
              <w:pStyle w:val="ListParagraph"/>
              <w:widowControl w:val="0"/>
              <w:numPr>
                <w:ilvl w:val="0"/>
                <w:numId w:val="24"/>
              </w:numPr>
              <w:autoSpaceDE w:val="0"/>
              <w:autoSpaceDN w:val="0"/>
              <w:spacing w:after="0" w:line="240" w:lineRule="auto"/>
              <w:contextualSpacing w:val="0"/>
              <w:jc w:val="both"/>
              <w:rPr>
                <w:rFonts w:ascii="Arial" w:hAnsi="Arial" w:cs="Arial"/>
                <w:b/>
                <w:bCs/>
                <w:sz w:val="20"/>
                <w:szCs w:val="20"/>
              </w:rPr>
            </w:pPr>
            <w:r w:rsidRPr="00591851">
              <w:rPr>
                <w:rFonts w:ascii="Arial" w:hAnsi="Arial" w:cs="Arial"/>
                <w:sz w:val="20"/>
                <w:szCs w:val="20"/>
              </w:rPr>
              <w:t xml:space="preserve">202441013858 A- </w:t>
            </w:r>
            <w:r w:rsidRPr="00591851">
              <w:rPr>
                <w:rFonts w:ascii="Arial" w:hAnsi="Arial" w:cs="Arial"/>
                <w:b/>
                <w:bCs/>
                <w:sz w:val="20"/>
                <w:szCs w:val="20"/>
              </w:rPr>
              <w:t xml:space="preserve">Smart Grid System with Hybrid Storage for Controlling Microgrid Energy, India </w:t>
            </w:r>
          </w:p>
          <w:p w14:paraId="3D519FE8" w14:textId="77777777" w:rsidR="00591851" w:rsidRPr="00591851" w:rsidRDefault="00591851" w:rsidP="00591851">
            <w:pPr>
              <w:pStyle w:val="ListParagraph"/>
              <w:numPr>
                <w:ilvl w:val="0"/>
                <w:numId w:val="24"/>
              </w:numPr>
              <w:spacing w:before="100" w:beforeAutospacing="1" w:after="100" w:afterAutospacing="1" w:line="240" w:lineRule="auto"/>
              <w:contextualSpacing w:val="0"/>
              <w:jc w:val="both"/>
              <w:rPr>
                <w:rFonts w:ascii="Arial" w:hAnsi="Arial" w:cs="Arial"/>
                <w:color w:val="555555"/>
                <w:sz w:val="20"/>
                <w:szCs w:val="20"/>
                <w:lang w:eastAsia="en-IN"/>
              </w:rPr>
            </w:pPr>
            <w:r w:rsidRPr="00591851">
              <w:rPr>
                <w:rFonts w:ascii="Arial" w:hAnsi="Arial" w:cs="Arial"/>
                <w:sz w:val="20"/>
                <w:szCs w:val="20"/>
              </w:rPr>
              <w:t>202441015673 A-</w:t>
            </w:r>
            <w:r w:rsidRPr="00591851">
              <w:rPr>
                <w:rFonts w:ascii="Arial" w:hAnsi="Arial" w:cs="Arial"/>
                <w:b/>
                <w:bCs/>
                <w:sz w:val="20"/>
                <w:szCs w:val="20"/>
              </w:rPr>
              <w:t>Hybrid Storage Strategies and Smart Grid Implementation for Superior Microgrid Operations, India</w:t>
            </w:r>
            <w:r w:rsidRPr="00591851">
              <w:rPr>
                <w:rFonts w:ascii="Arial" w:hAnsi="Arial" w:cs="Arial"/>
                <w:sz w:val="20"/>
                <w:szCs w:val="20"/>
              </w:rPr>
              <w:t>.</w:t>
            </w:r>
            <w:r w:rsidRPr="00591851">
              <w:rPr>
                <w:rFonts w:ascii="Arial" w:hAnsi="Arial" w:cs="Arial"/>
                <w:color w:val="555555"/>
                <w:sz w:val="20"/>
                <w:szCs w:val="20"/>
                <w:lang w:eastAsia="en-IN"/>
              </w:rPr>
              <w:t xml:space="preserve"> Filed 2024-03-03 /Published 2024-03-22</w:t>
            </w:r>
          </w:p>
          <w:p w14:paraId="3F4CF1E3" w14:textId="5DCE3518" w:rsidR="00CC6AEA" w:rsidRPr="00591851" w:rsidRDefault="00CC6AEA" w:rsidP="00CC6AEA">
            <w:pPr>
              <w:pStyle w:val="BodyText"/>
              <w:jc w:val="left"/>
              <w:rPr>
                <w:rFonts w:cs="Arial"/>
                <w:b/>
                <w:bCs/>
              </w:rPr>
            </w:pPr>
            <w:r w:rsidRPr="00591851">
              <w:rPr>
                <w:rFonts w:cs="Arial"/>
                <w:b/>
                <w:bCs/>
              </w:rPr>
              <w:t>Dayananda</w:t>
            </w:r>
            <w:r w:rsidR="00C5511F" w:rsidRPr="00591851">
              <w:rPr>
                <w:rFonts w:cs="Arial"/>
                <w:b/>
                <w:bCs/>
              </w:rPr>
              <w:t xml:space="preserve"> </w:t>
            </w:r>
            <w:r w:rsidRPr="00591851">
              <w:rPr>
                <w:rFonts w:cs="Arial"/>
                <w:b/>
                <w:bCs/>
              </w:rPr>
              <w:t>Sagar College of Engineering (DSCE), Bangalore, KA, INDIA</w:t>
            </w:r>
          </w:p>
          <w:p w14:paraId="05E85FD8" w14:textId="6D6AAC53" w:rsidR="00CC6AEA" w:rsidRPr="00591851" w:rsidRDefault="00CC6AEA" w:rsidP="00CC6AEA">
            <w:pPr>
              <w:pStyle w:val="BodyText"/>
              <w:rPr>
                <w:rFonts w:cs="Arial"/>
              </w:rPr>
            </w:pPr>
            <w:r w:rsidRPr="00591851">
              <w:rPr>
                <w:rFonts w:cs="Arial"/>
              </w:rPr>
              <w:t xml:space="preserve">Working </w:t>
            </w:r>
            <w:r w:rsidR="00E30553" w:rsidRPr="00591851">
              <w:rPr>
                <w:rFonts w:cs="Arial"/>
              </w:rPr>
              <w:t>as Assistant</w:t>
            </w:r>
            <w:r w:rsidRPr="00591851">
              <w:rPr>
                <w:rFonts w:cs="Arial"/>
              </w:rPr>
              <w:t xml:space="preserve"> Professor in Electrical and Electronics Department at Dayananda</w:t>
            </w:r>
            <w:r w:rsidR="00E12D78" w:rsidRPr="00591851">
              <w:rPr>
                <w:rFonts w:cs="Arial"/>
              </w:rPr>
              <w:t xml:space="preserve"> </w:t>
            </w:r>
            <w:r w:rsidRPr="00591851">
              <w:rPr>
                <w:rFonts w:cs="Arial"/>
              </w:rPr>
              <w:t xml:space="preserve">Sagar College of Engineering, Bangalore. </w:t>
            </w:r>
          </w:p>
          <w:p w14:paraId="3EB1A042" w14:textId="1BFF57DA" w:rsidR="00CC6AEA" w:rsidRPr="00591851" w:rsidRDefault="006A08E5" w:rsidP="00CC6AEA">
            <w:pPr>
              <w:pStyle w:val="BodyText"/>
              <w:rPr>
                <w:rFonts w:cs="Arial"/>
              </w:rPr>
            </w:pPr>
            <w:r w:rsidRPr="00591851">
              <w:rPr>
                <w:rFonts w:cs="Arial"/>
              </w:rPr>
              <w:t>Handed following</w:t>
            </w:r>
            <w:r w:rsidR="00CC6AEA" w:rsidRPr="00591851">
              <w:rPr>
                <w:rFonts w:cs="Arial"/>
              </w:rPr>
              <w:t xml:space="preserve"> </w:t>
            </w:r>
            <w:r w:rsidRPr="00591851">
              <w:rPr>
                <w:rFonts w:cs="Arial"/>
              </w:rPr>
              <w:t>subjects for</w:t>
            </w:r>
            <w:r w:rsidR="00CC6AEA" w:rsidRPr="00591851">
              <w:rPr>
                <w:rFonts w:cs="Arial"/>
              </w:rPr>
              <w:t xml:space="preserve"> </w:t>
            </w:r>
            <w:r w:rsidRPr="00591851">
              <w:rPr>
                <w:rFonts w:cs="Arial"/>
              </w:rPr>
              <w:t>MTech</w:t>
            </w:r>
            <w:r w:rsidR="00CC6AEA" w:rsidRPr="00591851">
              <w:rPr>
                <w:rFonts w:cs="Arial"/>
              </w:rPr>
              <w:t xml:space="preserve"> students:</w:t>
            </w:r>
          </w:p>
          <w:p w14:paraId="3F5DE60F" w14:textId="77777777" w:rsidR="00CC6AEA" w:rsidRPr="00591851" w:rsidRDefault="00CC6AEA" w:rsidP="00CC6AEA">
            <w:pPr>
              <w:pStyle w:val="BodyText"/>
              <w:numPr>
                <w:ilvl w:val="0"/>
                <w:numId w:val="18"/>
              </w:numPr>
              <w:rPr>
                <w:rFonts w:cs="Arial"/>
              </w:rPr>
            </w:pPr>
            <w:r w:rsidRPr="00591851">
              <w:rPr>
                <w:rFonts w:cs="Arial"/>
              </w:rPr>
              <w:t>Power Semiconductor Devices</w:t>
            </w:r>
          </w:p>
          <w:p w14:paraId="104F9E60" w14:textId="6E5706D2" w:rsidR="00CC6AEA" w:rsidRPr="00591851" w:rsidRDefault="00CC6AEA" w:rsidP="00CC6AEA">
            <w:pPr>
              <w:pStyle w:val="BodyText"/>
              <w:numPr>
                <w:ilvl w:val="0"/>
                <w:numId w:val="18"/>
              </w:numPr>
              <w:rPr>
                <w:rFonts w:cs="Arial"/>
              </w:rPr>
            </w:pPr>
            <w:r w:rsidRPr="00591851">
              <w:rPr>
                <w:rFonts w:cs="Arial"/>
              </w:rPr>
              <w:t>Solid State Power Controllers</w:t>
            </w:r>
          </w:p>
          <w:p w14:paraId="6D5DBE2C" w14:textId="5CC5D72D" w:rsidR="006A08E5" w:rsidRPr="00591851" w:rsidRDefault="006A08E5" w:rsidP="006A08E5">
            <w:pPr>
              <w:pStyle w:val="BodyText"/>
              <w:ind w:left="360"/>
              <w:rPr>
                <w:rFonts w:cs="Arial"/>
              </w:rPr>
            </w:pPr>
            <w:r w:rsidRPr="00591851">
              <w:rPr>
                <w:rFonts w:cs="Arial"/>
              </w:rPr>
              <w:t>UG Students</w:t>
            </w:r>
          </w:p>
          <w:p w14:paraId="3ADF0115" w14:textId="68A60356" w:rsidR="006A08E5" w:rsidRPr="00591851" w:rsidRDefault="006A08E5" w:rsidP="006A08E5">
            <w:pPr>
              <w:pStyle w:val="BodyText"/>
              <w:ind w:left="360"/>
              <w:rPr>
                <w:rFonts w:cs="Arial"/>
              </w:rPr>
            </w:pPr>
            <w:r w:rsidRPr="00591851">
              <w:rPr>
                <w:rFonts w:cs="Arial"/>
              </w:rPr>
              <w:t>1.Introduction to Electrical and Electronics Engineering</w:t>
            </w:r>
          </w:p>
          <w:p w14:paraId="3F378215" w14:textId="5F9564BE" w:rsidR="006A08E5" w:rsidRPr="00591851" w:rsidRDefault="006A08E5" w:rsidP="006A08E5">
            <w:pPr>
              <w:pStyle w:val="BodyText"/>
              <w:ind w:left="360"/>
              <w:rPr>
                <w:rFonts w:cs="Arial"/>
              </w:rPr>
            </w:pPr>
            <w:r w:rsidRPr="00591851">
              <w:rPr>
                <w:rFonts w:cs="Arial"/>
              </w:rPr>
              <w:t>2. Control Systems</w:t>
            </w:r>
          </w:p>
          <w:p w14:paraId="0F1776FA" w14:textId="07C3C9F3" w:rsidR="006A08E5" w:rsidRPr="00591851" w:rsidRDefault="006A08E5" w:rsidP="006A08E5">
            <w:pPr>
              <w:pStyle w:val="BodyText"/>
              <w:ind w:left="360"/>
              <w:rPr>
                <w:rFonts w:cs="Arial"/>
              </w:rPr>
            </w:pPr>
            <w:r w:rsidRPr="00591851">
              <w:rPr>
                <w:rFonts w:cs="Arial"/>
              </w:rPr>
              <w:t>3.Energy Conservation and Management</w:t>
            </w:r>
          </w:p>
          <w:p w14:paraId="5F4DD03A" w14:textId="2AFE2472" w:rsidR="006A08E5" w:rsidRPr="00591851" w:rsidRDefault="006A08E5" w:rsidP="006A08E5">
            <w:pPr>
              <w:pStyle w:val="BodyText"/>
              <w:ind w:left="360"/>
              <w:rPr>
                <w:rFonts w:cs="Arial"/>
              </w:rPr>
            </w:pPr>
            <w:r w:rsidRPr="00591851">
              <w:rPr>
                <w:rFonts w:cs="Arial"/>
              </w:rPr>
              <w:t>4.Transmission and Distribution</w:t>
            </w:r>
          </w:p>
          <w:p w14:paraId="735AC288" w14:textId="04F13320" w:rsidR="00D23E6C" w:rsidRPr="00591851" w:rsidRDefault="00D23E6C" w:rsidP="006A08E5">
            <w:pPr>
              <w:pStyle w:val="BodyText"/>
              <w:ind w:left="360"/>
              <w:rPr>
                <w:rFonts w:cs="Arial"/>
              </w:rPr>
            </w:pPr>
            <w:r w:rsidRPr="00591851">
              <w:rPr>
                <w:rFonts w:cs="Arial"/>
              </w:rPr>
              <w:t>5.Field Theory</w:t>
            </w:r>
          </w:p>
          <w:p w14:paraId="725B4EFC" w14:textId="77777777" w:rsidR="00AB55A2" w:rsidRPr="00591851" w:rsidRDefault="00AB55A2" w:rsidP="00AB55A2">
            <w:pPr>
              <w:pStyle w:val="BodyText"/>
              <w:jc w:val="left"/>
              <w:rPr>
                <w:rFonts w:cs="Arial"/>
                <w:b/>
                <w:bCs/>
              </w:rPr>
            </w:pPr>
            <w:r w:rsidRPr="00591851">
              <w:rPr>
                <w:rFonts w:cs="Arial"/>
                <w:b/>
                <w:bCs/>
              </w:rPr>
              <w:t>Yellamma</w:t>
            </w:r>
            <w:r w:rsidR="00E12D78" w:rsidRPr="00591851">
              <w:rPr>
                <w:rFonts w:cs="Arial"/>
                <w:b/>
                <w:bCs/>
              </w:rPr>
              <w:t xml:space="preserve"> </w:t>
            </w:r>
            <w:r w:rsidRPr="00591851">
              <w:rPr>
                <w:rFonts w:cs="Arial"/>
                <w:b/>
                <w:bCs/>
              </w:rPr>
              <w:t>Dasappa Institute of Technology (YDIT), Bangalore, KA, INDIA</w:t>
            </w:r>
          </w:p>
          <w:p w14:paraId="33F207EB" w14:textId="77777777" w:rsidR="009E254B" w:rsidRPr="00591851" w:rsidRDefault="00AB55A2" w:rsidP="00AB55A2">
            <w:pPr>
              <w:pStyle w:val="BodyText"/>
              <w:rPr>
                <w:rFonts w:cs="Arial"/>
              </w:rPr>
            </w:pPr>
            <w:r w:rsidRPr="00591851">
              <w:rPr>
                <w:rFonts w:cs="Arial"/>
              </w:rPr>
              <w:t>Work</w:t>
            </w:r>
            <w:r w:rsidR="00CC6AEA" w:rsidRPr="00591851">
              <w:rPr>
                <w:rFonts w:cs="Arial"/>
              </w:rPr>
              <w:t>ed</w:t>
            </w:r>
            <w:r w:rsidR="00AD67D8" w:rsidRPr="00591851">
              <w:rPr>
                <w:rFonts w:cs="Arial"/>
              </w:rPr>
              <w:t xml:space="preserve"> as Assistant Professor </w:t>
            </w:r>
            <w:r w:rsidRPr="00591851">
              <w:rPr>
                <w:rFonts w:cs="Arial"/>
              </w:rPr>
              <w:t>in Electronics and Communication Department at Yellamma</w:t>
            </w:r>
            <w:r w:rsidR="00E12D78" w:rsidRPr="00591851">
              <w:rPr>
                <w:rFonts w:cs="Arial"/>
              </w:rPr>
              <w:t xml:space="preserve"> </w:t>
            </w:r>
            <w:r w:rsidRPr="00591851">
              <w:rPr>
                <w:rFonts w:cs="Arial"/>
              </w:rPr>
              <w:t xml:space="preserve">Dasappa Institute of Technology, Bangalore. </w:t>
            </w:r>
          </w:p>
          <w:p w14:paraId="67268B46" w14:textId="77777777" w:rsidR="00AB55A2" w:rsidRPr="00591851" w:rsidRDefault="00AB55A2" w:rsidP="00AB55A2">
            <w:pPr>
              <w:pStyle w:val="BodyText"/>
              <w:rPr>
                <w:rFonts w:cs="Arial"/>
              </w:rPr>
            </w:pPr>
            <w:r w:rsidRPr="00591851">
              <w:rPr>
                <w:rFonts w:cs="Arial"/>
              </w:rPr>
              <w:t xml:space="preserve">Handled the following Subjects and it’s </w:t>
            </w:r>
            <w:r w:rsidR="009E254B" w:rsidRPr="00591851">
              <w:rPr>
                <w:rFonts w:cs="Arial"/>
              </w:rPr>
              <w:t>P</w:t>
            </w:r>
            <w:r w:rsidRPr="00591851">
              <w:rPr>
                <w:rFonts w:cs="Arial"/>
              </w:rPr>
              <w:t>roject</w:t>
            </w:r>
            <w:r w:rsidR="009E254B" w:rsidRPr="00591851">
              <w:rPr>
                <w:rFonts w:cs="Arial"/>
              </w:rPr>
              <w:t xml:space="preserve"> work</w:t>
            </w:r>
            <w:r w:rsidRPr="00591851">
              <w:rPr>
                <w:rFonts w:cs="Arial"/>
              </w:rPr>
              <w:t>s:</w:t>
            </w:r>
          </w:p>
          <w:p w14:paraId="4CB9F284" w14:textId="77777777" w:rsidR="00A82979" w:rsidRPr="00591851" w:rsidRDefault="00A82979" w:rsidP="000C1F83">
            <w:pPr>
              <w:pStyle w:val="BodyText"/>
              <w:numPr>
                <w:ilvl w:val="0"/>
                <w:numId w:val="19"/>
              </w:numPr>
              <w:rPr>
                <w:rFonts w:cs="Arial"/>
              </w:rPr>
            </w:pPr>
            <w:r w:rsidRPr="00591851">
              <w:rPr>
                <w:rFonts w:cs="Arial"/>
              </w:rPr>
              <w:t>Signals and Systems</w:t>
            </w:r>
          </w:p>
          <w:p w14:paraId="149995FC" w14:textId="77777777" w:rsidR="00A82979" w:rsidRPr="00591851" w:rsidRDefault="00A82979" w:rsidP="000C1F83">
            <w:pPr>
              <w:pStyle w:val="BodyText"/>
              <w:numPr>
                <w:ilvl w:val="0"/>
                <w:numId w:val="19"/>
              </w:numPr>
              <w:rPr>
                <w:rFonts w:cs="Arial"/>
              </w:rPr>
            </w:pPr>
            <w:r w:rsidRPr="00591851">
              <w:rPr>
                <w:rFonts w:cs="Arial"/>
              </w:rPr>
              <w:lastRenderedPageBreak/>
              <w:t>Field Theory</w:t>
            </w:r>
          </w:p>
          <w:p w14:paraId="631BAAD4" w14:textId="77777777" w:rsidR="00A82979" w:rsidRPr="00591851" w:rsidRDefault="00A82979" w:rsidP="000C1F83">
            <w:pPr>
              <w:pStyle w:val="BodyText"/>
              <w:numPr>
                <w:ilvl w:val="0"/>
                <w:numId w:val="19"/>
              </w:numPr>
              <w:rPr>
                <w:rFonts w:cs="Arial"/>
              </w:rPr>
            </w:pPr>
            <w:r w:rsidRPr="00591851">
              <w:rPr>
                <w:rFonts w:cs="Arial"/>
              </w:rPr>
              <w:t>Basic Electrical Engineering</w:t>
            </w:r>
          </w:p>
          <w:p w14:paraId="37756F64" w14:textId="77777777" w:rsidR="00A82979" w:rsidRPr="00591851" w:rsidRDefault="00A82979" w:rsidP="000C1F83">
            <w:pPr>
              <w:pStyle w:val="BodyText"/>
              <w:numPr>
                <w:ilvl w:val="0"/>
                <w:numId w:val="19"/>
              </w:numPr>
              <w:rPr>
                <w:rFonts w:cs="Arial"/>
              </w:rPr>
            </w:pPr>
            <w:r w:rsidRPr="00591851">
              <w:rPr>
                <w:rFonts w:cs="Arial"/>
              </w:rPr>
              <w:t>Basic Electronics Engineering</w:t>
            </w:r>
          </w:p>
          <w:p w14:paraId="2F3F2A24" w14:textId="77777777" w:rsidR="00A82979" w:rsidRPr="00591851" w:rsidRDefault="00A82979" w:rsidP="000C1F83">
            <w:pPr>
              <w:pStyle w:val="BodyText"/>
              <w:numPr>
                <w:ilvl w:val="0"/>
                <w:numId w:val="19"/>
              </w:numPr>
              <w:rPr>
                <w:rFonts w:cs="Arial"/>
              </w:rPr>
            </w:pPr>
            <w:r w:rsidRPr="00591851">
              <w:rPr>
                <w:rFonts w:cs="Arial"/>
              </w:rPr>
              <w:t>Information Theory and Coding</w:t>
            </w:r>
          </w:p>
          <w:p w14:paraId="2540869D" w14:textId="77777777" w:rsidR="00A82979" w:rsidRPr="00591851" w:rsidRDefault="00A82979" w:rsidP="000C1F83">
            <w:pPr>
              <w:pStyle w:val="BodyText"/>
              <w:numPr>
                <w:ilvl w:val="0"/>
                <w:numId w:val="19"/>
              </w:numPr>
              <w:rPr>
                <w:rFonts w:cs="Arial"/>
              </w:rPr>
            </w:pPr>
            <w:r w:rsidRPr="00591851">
              <w:rPr>
                <w:rFonts w:cs="Arial"/>
              </w:rPr>
              <w:t>GSM</w:t>
            </w:r>
          </w:p>
          <w:p w14:paraId="3778FF37" w14:textId="77777777" w:rsidR="00A82979" w:rsidRPr="00591851" w:rsidRDefault="00947348" w:rsidP="000C1F83">
            <w:pPr>
              <w:pStyle w:val="BodyText"/>
              <w:numPr>
                <w:ilvl w:val="0"/>
                <w:numId w:val="19"/>
              </w:numPr>
              <w:rPr>
                <w:rFonts w:cs="Arial"/>
              </w:rPr>
            </w:pPr>
            <w:r w:rsidRPr="00591851">
              <w:rPr>
                <w:rFonts w:cs="Arial"/>
              </w:rPr>
              <w:t>Satellite C</w:t>
            </w:r>
            <w:r w:rsidR="00A82979" w:rsidRPr="00591851">
              <w:rPr>
                <w:rFonts w:cs="Arial"/>
              </w:rPr>
              <w:t>ommunication</w:t>
            </w:r>
          </w:p>
          <w:p w14:paraId="37E3B414" w14:textId="128AEA11" w:rsidR="00AB55A2" w:rsidRPr="00591851" w:rsidRDefault="00AB55A2" w:rsidP="00AB55A2">
            <w:pPr>
              <w:pStyle w:val="BodyText"/>
              <w:rPr>
                <w:rFonts w:cs="Arial"/>
              </w:rPr>
            </w:pPr>
            <w:r w:rsidRPr="00591851">
              <w:rPr>
                <w:rFonts w:cs="Arial"/>
              </w:rPr>
              <w:t>Labs</w:t>
            </w:r>
            <w:r w:rsidR="006C38B7" w:rsidRPr="00591851">
              <w:rPr>
                <w:rFonts w:cs="Arial"/>
              </w:rPr>
              <w:t xml:space="preserve"> </w:t>
            </w:r>
            <w:r w:rsidR="003650AE" w:rsidRPr="00591851">
              <w:rPr>
                <w:rFonts w:cs="Arial"/>
              </w:rPr>
              <w:t>Handled: VLSI, Embedded</w:t>
            </w:r>
            <w:r w:rsidR="002B58BC" w:rsidRPr="00591851">
              <w:rPr>
                <w:rFonts w:cs="Arial"/>
              </w:rPr>
              <w:t xml:space="preserve"> Controller Lab, Basic Electrical </w:t>
            </w:r>
            <w:r w:rsidR="003650AE" w:rsidRPr="00591851">
              <w:rPr>
                <w:rFonts w:cs="Arial"/>
              </w:rPr>
              <w:t>Lab, HDL</w:t>
            </w:r>
            <w:r w:rsidR="00225DAD" w:rsidRPr="00591851">
              <w:rPr>
                <w:rFonts w:cs="Arial"/>
              </w:rPr>
              <w:t>&amp;Microprocessor</w:t>
            </w:r>
            <w:r w:rsidR="002B58BC" w:rsidRPr="00591851">
              <w:rPr>
                <w:rFonts w:cs="Arial"/>
              </w:rPr>
              <w:t>.</w:t>
            </w:r>
            <w:r w:rsidR="0042115F" w:rsidRPr="00591851">
              <w:rPr>
                <w:rFonts w:cs="Arial"/>
              </w:rPr>
              <w:t xml:space="preserve"> G</w:t>
            </w:r>
            <w:r w:rsidRPr="00591851">
              <w:rPr>
                <w:rFonts w:cs="Arial"/>
              </w:rPr>
              <w:t>uiding studen</w:t>
            </w:r>
            <w:r w:rsidR="006C38B7" w:rsidRPr="00591851">
              <w:rPr>
                <w:rFonts w:cs="Arial"/>
              </w:rPr>
              <w:t>ts for their final year project works.</w:t>
            </w:r>
          </w:p>
          <w:p w14:paraId="6A8F2ACA" w14:textId="77777777" w:rsidR="003650AE" w:rsidRPr="00591851" w:rsidRDefault="003650AE" w:rsidP="009206BA">
            <w:pPr>
              <w:pStyle w:val="BodyText"/>
              <w:rPr>
                <w:rFonts w:cs="Arial"/>
                <w:b/>
              </w:rPr>
            </w:pPr>
          </w:p>
          <w:p w14:paraId="3580279A" w14:textId="76425A4D" w:rsidR="009206BA" w:rsidRPr="00591851" w:rsidRDefault="009206BA" w:rsidP="009206BA">
            <w:pPr>
              <w:pStyle w:val="BodyText"/>
              <w:rPr>
                <w:rFonts w:cs="Arial"/>
                <w:b/>
              </w:rPr>
            </w:pPr>
            <w:r w:rsidRPr="00591851">
              <w:rPr>
                <w:rFonts w:cs="Arial"/>
                <w:b/>
              </w:rPr>
              <w:t xml:space="preserve">Ajay Kumar Garg Engineering College, Ghaziabad, UP, INDIA </w:t>
            </w:r>
          </w:p>
          <w:p w14:paraId="107C0B9A" w14:textId="7CFA7DE9" w:rsidR="00A01E0A" w:rsidRPr="00591851" w:rsidRDefault="0097107C" w:rsidP="0097107C">
            <w:pPr>
              <w:pStyle w:val="BodyText"/>
              <w:rPr>
                <w:rFonts w:cs="Arial"/>
              </w:rPr>
            </w:pPr>
            <w:r w:rsidRPr="00591851">
              <w:rPr>
                <w:rFonts w:cs="Arial"/>
              </w:rPr>
              <w:t xml:space="preserve">Joined </w:t>
            </w:r>
            <w:r w:rsidR="00BD1F8A" w:rsidRPr="00591851">
              <w:rPr>
                <w:rFonts w:cs="Arial"/>
              </w:rPr>
              <w:t>MTech</w:t>
            </w:r>
            <w:r w:rsidRPr="00591851">
              <w:rPr>
                <w:rFonts w:cs="Arial"/>
              </w:rPr>
              <w:t xml:space="preserve"> in Electrical Power Energy Systems in Aug </w:t>
            </w:r>
            <w:r w:rsidR="006C38B7" w:rsidRPr="00591851">
              <w:rPr>
                <w:rFonts w:cs="Arial"/>
              </w:rPr>
              <w:t>2011 and</w:t>
            </w:r>
            <w:r w:rsidRPr="00591851">
              <w:rPr>
                <w:rFonts w:cs="Arial"/>
              </w:rPr>
              <w:t xml:space="preserve"> Completed </w:t>
            </w:r>
            <w:r w:rsidR="00C1356F" w:rsidRPr="00591851">
              <w:rPr>
                <w:rFonts w:cs="Arial"/>
              </w:rPr>
              <w:t>M.Tech in the year 2014.</w:t>
            </w:r>
          </w:p>
          <w:p w14:paraId="5649DDF9" w14:textId="77777777" w:rsidR="00034FD4" w:rsidRPr="00591851" w:rsidRDefault="00034FD4" w:rsidP="009206BA">
            <w:pPr>
              <w:pStyle w:val="BodyText"/>
              <w:rPr>
                <w:rFonts w:cs="Arial"/>
                <w:b/>
              </w:rPr>
            </w:pPr>
          </w:p>
          <w:p w14:paraId="01D5BF75" w14:textId="36D64CB7" w:rsidR="009206BA" w:rsidRPr="00591851" w:rsidRDefault="009206BA" w:rsidP="009206BA">
            <w:pPr>
              <w:pStyle w:val="BodyText"/>
              <w:rPr>
                <w:rFonts w:cs="Arial"/>
                <w:b/>
              </w:rPr>
            </w:pPr>
            <w:r w:rsidRPr="00591851">
              <w:rPr>
                <w:rFonts w:cs="Arial"/>
                <w:b/>
              </w:rPr>
              <w:t xml:space="preserve">ST Electronics </w:t>
            </w:r>
            <w:r w:rsidR="003E6039" w:rsidRPr="00591851">
              <w:rPr>
                <w:rFonts w:cs="Arial"/>
                <w:b/>
              </w:rPr>
              <w:t>(SatCom</w:t>
            </w:r>
            <w:r w:rsidR="00102E55" w:rsidRPr="00591851">
              <w:rPr>
                <w:rFonts w:cs="Arial"/>
                <w:b/>
              </w:rPr>
              <w:t>s</w:t>
            </w:r>
            <w:r w:rsidR="003E6039" w:rsidRPr="00591851">
              <w:rPr>
                <w:rFonts w:cs="Arial"/>
                <w:b/>
              </w:rPr>
              <w:t xml:space="preserve"> and Sensor Systems) Pte Ltd, SINGAPORE</w:t>
            </w:r>
          </w:p>
          <w:p w14:paraId="001E9AF0" w14:textId="77777777" w:rsidR="00A20B1C" w:rsidRPr="00591851" w:rsidRDefault="00B90029" w:rsidP="003E6039">
            <w:pPr>
              <w:pStyle w:val="BodyText"/>
              <w:rPr>
                <w:rFonts w:cs="Arial"/>
                <w:b/>
                <w:bCs/>
              </w:rPr>
            </w:pPr>
            <w:r w:rsidRPr="00591851">
              <w:rPr>
                <w:rFonts w:cs="Arial"/>
              </w:rPr>
              <w:t>Worked</w:t>
            </w:r>
            <w:r w:rsidR="003E6039" w:rsidRPr="00591851">
              <w:rPr>
                <w:rFonts w:cs="Arial"/>
              </w:rPr>
              <w:t xml:space="preserve"> as Technical W</w:t>
            </w:r>
            <w:r w:rsidR="009206BA" w:rsidRPr="00591851">
              <w:rPr>
                <w:rFonts w:cs="Arial"/>
              </w:rPr>
              <w:t xml:space="preserve">riter and </w:t>
            </w:r>
            <w:r w:rsidR="003E6039" w:rsidRPr="00591851">
              <w:rPr>
                <w:rFonts w:cs="Arial"/>
              </w:rPr>
              <w:t xml:space="preserve">worked for one and half </w:t>
            </w:r>
            <w:r w:rsidR="009206BA" w:rsidRPr="00591851">
              <w:rPr>
                <w:rFonts w:cs="Arial"/>
              </w:rPr>
              <w:t>years</w:t>
            </w:r>
            <w:r w:rsidR="003E6039" w:rsidRPr="00591851">
              <w:rPr>
                <w:rFonts w:cs="Arial"/>
              </w:rPr>
              <w:t xml:space="preserve"> in various Electrical circuits and Layout Design for communication projects. And also han</w:t>
            </w:r>
            <w:r w:rsidR="009206BA" w:rsidRPr="00591851">
              <w:rPr>
                <w:rFonts w:cs="Arial"/>
              </w:rPr>
              <w:t>dled User Manuals</w:t>
            </w:r>
            <w:r w:rsidR="003E6039" w:rsidRPr="00591851">
              <w:rPr>
                <w:rFonts w:cs="Arial"/>
              </w:rPr>
              <w:t xml:space="preserve"> for Projects</w:t>
            </w:r>
            <w:r w:rsidR="009206BA" w:rsidRPr="00591851">
              <w:rPr>
                <w:rFonts w:cs="Arial"/>
              </w:rPr>
              <w:t>.</w:t>
            </w:r>
          </w:p>
          <w:p w14:paraId="312A9BD8" w14:textId="77777777" w:rsidR="005C6082" w:rsidRPr="00591851" w:rsidRDefault="00D24AA3" w:rsidP="0052091C">
            <w:pPr>
              <w:pStyle w:val="BodyText"/>
              <w:jc w:val="left"/>
              <w:rPr>
                <w:rFonts w:cs="Arial"/>
                <w:b/>
                <w:bCs/>
              </w:rPr>
            </w:pPr>
            <w:r w:rsidRPr="00591851">
              <w:rPr>
                <w:rFonts w:cs="Arial"/>
                <w:b/>
                <w:bCs/>
              </w:rPr>
              <w:t>Yellamma</w:t>
            </w:r>
            <w:r w:rsidR="000F22D3" w:rsidRPr="00591851">
              <w:rPr>
                <w:rFonts w:cs="Arial"/>
                <w:b/>
                <w:bCs/>
              </w:rPr>
              <w:t xml:space="preserve"> </w:t>
            </w:r>
            <w:r w:rsidRPr="00591851">
              <w:rPr>
                <w:rFonts w:cs="Arial"/>
                <w:b/>
                <w:bCs/>
              </w:rPr>
              <w:t>Dasappa Institute of Technology (YDIT), Bangalore, KA</w:t>
            </w:r>
            <w:r w:rsidR="006C1EBB" w:rsidRPr="00591851">
              <w:rPr>
                <w:rFonts w:cs="Arial"/>
                <w:b/>
                <w:bCs/>
              </w:rPr>
              <w:t>, INDIA</w:t>
            </w:r>
          </w:p>
          <w:p w14:paraId="4AA96FD9" w14:textId="77777777" w:rsidR="00CC6AEA" w:rsidRPr="00591851" w:rsidRDefault="00633FAD" w:rsidP="000F22D3">
            <w:pPr>
              <w:pStyle w:val="BodyText"/>
              <w:rPr>
                <w:rFonts w:cs="Arial"/>
                <w:b/>
              </w:rPr>
            </w:pPr>
            <w:r w:rsidRPr="00591851">
              <w:rPr>
                <w:rFonts w:cs="Arial"/>
              </w:rPr>
              <w:t>Worked</w:t>
            </w:r>
            <w:r w:rsidR="00F4659E" w:rsidRPr="00591851">
              <w:rPr>
                <w:rFonts w:cs="Arial"/>
              </w:rPr>
              <w:t xml:space="preserve"> as </w:t>
            </w:r>
            <w:r w:rsidR="006C38B7" w:rsidRPr="00591851">
              <w:rPr>
                <w:rFonts w:cs="Arial"/>
              </w:rPr>
              <w:t>Lecturer in</w:t>
            </w:r>
            <w:r w:rsidR="00F4659E" w:rsidRPr="00591851">
              <w:rPr>
                <w:rFonts w:cs="Arial"/>
              </w:rPr>
              <w:t xml:space="preserve"> Electronics and Communication Department at Yellamma Dasappa Institute of Technology, Bangalore. Handled the follo</w:t>
            </w:r>
            <w:r w:rsidR="00D41CF3" w:rsidRPr="00591851">
              <w:rPr>
                <w:rFonts w:cs="Arial"/>
              </w:rPr>
              <w:t>wing Subjects and it’s projects</w:t>
            </w:r>
          </w:p>
        </w:tc>
      </w:tr>
      <w:tr w:rsidR="00F4659E" w:rsidRPr="00591851" w14:paraId="69AD8CE3" w14:textId="77777777" w:rsidTr="006854B3">
        <w:trPr>
          <w:jc w:val="center"/>
        </w:trPr>
        <w:tc>
          <w:tcPr>
            <w:tcW w:w="2381" w:type="dxa"/>
          </w:tcPr>
          <w:p w14:paraId="407F2367" w14:textId="77777777" w:rsidR="00B90029" w:rsidRPr="00591851" w:rsidRDefault="00B90029" w:rsidP="00357F10">
            <w:pPr>
              <w:pStyle w:val="SectionTitle"/>
            </w:pPr>
          </w:p>
          <w:p w14:paraId="687DFE62" w14:textId="77777777" w:rsidR="00B90029" w:rsidRPr="00591851" w:rsidRDefault="00B90029" w:rsidP="00357F10">
            <w:pPr>
              <w:pStyle w:val="SectionTitle"/>
            </w:pPr>
          </w:p>
          <w:p w14:paraId="2E1F8993" w14:textId="77777777" w:rsidR="00034FD4" w:rsidRPr="00591851" w:rsidRDefault="00034FD4" w:rsidP="00357F10">
            <w:pPr>
              <w:pStyle w:val="SectionTitle"/>
            </w:pPr>
          </w:p>
          <w:p w14:paraId="4494D8E2" w14:textId="5799E684" w:rsidR="00F4659E" w:rsidRPr="00591851" w:rsidRDefault="00F4659E" w:rsidP="00357F10">
            <w:pPr>
              <w:pStyle w:val="SectionTitle"/>
            </w:pPr>
            <w:r w:rsidRPr="00591851">
              <w:t xml:space="preserve">Jan </w:t>
            </w:r>
            <w:r w:rsidR="00034FD4" w:rsidRPr="00591851">
              <w:t>2003 –</w:t>
            </w:r>
            <w:r w:rsidRPr="00591851">
              <w:t xml:space="preserve">  Jan 2004</w:t>
            </w:r>
          </w:p>
          <w:p w14:paraId="1D51236E" w14:textId="77777777" w:rsidR="00F4659E" w:rsidRPr="00591851" w:rsidRDefault="00F4659E" w:rsidP="00F4659E">
            <w:pPr>
              <w:rPr>
                <w:rFonts w:cs="Arial"/>
              </w:rPr>
            </w:pPr>
          </w:p>
        </w:tc>
        <w:tc>
          <w:tcPr>
            <w:tcW w:w="7865" w:type="dxa"/>
          </w:tcPr>
          <w:p w14:paraId="4CC8F7D2" w14:textId="77777777" w:rsidR="00F4659E" w:rsidRPr="00591851" w:rsidRDefault="00F4659E" w:rsidP="00F4659E">
            <w:pPr>
              <w:pStyle w:val="Objective"/>
              <w:spacing w:before="0" w:after="0" w:line="0" w:lineRule="atLeast"/>
              <w:rPr>
                <w:rFonts w:cs="Arial"/>
                <w:b/>
              </w:rPr>
            </w:pPr>
          </w:p>
          <w:p w14:paraId="54D80A5B" w14:textId="77777777" w:rsidR="00F4659E" w:rsidRPr="00591851" w:rsidRDefault="00F4659E" w:rsidP="00F4659E">
            <w:pPr>
              <w:pStyle w:val="Objective"/>
              <w:spacing w:before="0" w:after="0" w:line="0" w:lineRule="atLeast"/>
              <w:rPr>
                <w:rFonts w:cs="Arial"/>
                <w:b/>
              </w:rPr>
            </w:pPr>
            <w:r w:rsidRPr="00591851">
              <w:rPr>
                <w:rFonts w:cs="Arial"/>
                <w:b/>
              </w:rPr>
              <w:t>Tamil Nadu Electricity Board (TNEB), Coimbatore, TN</w:t>
            </w:r>
            <w:r w:rsidR="006C1EBB" w:rsidRPr="00591851">
              <w:rPr>
                <w:rFonts w:cs="Arial"/>
                <w:b/>
              </w:rPr>
              <w:t>, INDIA</w:t>
            </w:r>
          </w:p>
          <w:p w14:paraId="7F122171" w14:textId="77777777" w:rsidR="00A01E0A" w:rsidRPr="00591851" w:rsidRDefault="00F4659E" w:rsidP="006854B3">
            <w:pPr>
              <w:pStyle w:val="Objective"/>
              <w:spacing w:before="100" w:after="0" w:line="0" w:lineRule="atLeast"/>
              <w:jc w:val="both"/>
              <w:rPr>
                <w:rFonts w:cs="Arial"/>
              </w:rPr>
            </w:pPr>
            <w:r w:rsidRPr="00591851">
              <w:rPr>
                <w:rFonts w:cs="Arial"/>
              </w:rPr>
              <w:t>As an Electrical and Electronics Engineer worked with various Sub-Stations. Calibration of meters, Calculating the Power Losses, Transmission Losses and Energy consumed by using Microsoft Excel and other computer programs.</w:t>
            </w:r>
          </w:p>
          <w:p w14:paraId="7599EAD4" w14:textId="019AE02A" w:rsidR="00A01E0A" w:rsidRPr="00591851" w:rsidRDefault="00F4659E" w:rsidP="006854B3">
            <w:pPr>
              <w:pStyle w:val="Objective"/>
              <w:spacing w:before="100" w:after="0" w:line="0" w:lineRule="atLeast"/>
              <w:jc w:val="both"/>
              <w:rPr>
                <w:rFonts w:cs="Arial"/>
              </w:rPr>
            </w:pPr>
            <w:r w:rsidRPr="00591851">
              <w:rPr>
                <w:rFonts w:cs="Arial"/>
              </w:rPr>
              <w:t xml:space="preserve">Testing of Energy meters, which are used for domestic purpose. Installation of Energy meters for new connections and health checking of Sub-Station </w:t>
            </w:r>
            <w:r w:rsidR="00F365D1" w:rsidRPr="00591851">
              <w:rPr>
                <w:rFonts w:cs="Arial"/>
              </w:rPr>
              <w:t>equipment’s</w:t>
            </w:r>
            <w:r w:rsidRPr="00591851">
              <w:rPr>
                <w:rFonts w:cs="Arial"/>
              </w:rPr>
              <w:t>. Electrical Sub-Station configuration and design.</w:t>
            </w:r>
          </w:p>
          <w:p w14:paraId="2CD2ADBE" w14:textId="77777777" w:rsidR="00F4659E" w:rsidRPr="00591851" w:rsidRDefault="00F4659E" w:rsidP="006854B3">
            <w:pPr>
              <w:pStyle w:val="Objective"/>
              <w:spacing w:before="100" w:after="0" w:line="0" w:lineRule="atLeast"/>
              <w:jc w:val="both"/>
              <w:rPr>
                <w:rFonts w:cs="Arial"/>
              </w:rPr>
            </w:pPr>
            <w:r w:rsidRPr="00591851">
              <w:rPr>
                <w:rFonts w:cs="Arial"/>
              </w:rPr>
              <w:t xml:space="preserve">Involved with team created computer programs like Microsoft Excel to calculate energy consumptions and losses of each Sub-Stations. </w:t>
            </w:r>
          </w:p>
          <w:p w14:paraId="29602D10" w14:textId="77777777" w:rsidR="00721C4B" w:rsidRPr="00591851" w:rsidRDefault="00721C4B" w:rsidP="00F4659E">
            <w:pPr>
              <w:pStyle w:val="BodyText"/>
              <w:spacing w:after="100"/>
              <w:rPr>
                <w:rFonts w:cs="Arial"/>
              </w:rPr>
            </w:pPr>
          </w:p>
        </w:tc>
      </w:tr>
      <w:tr w:rsidR="00F4659E" w:rsidRPr="00591851" w14:paraId="63917396" w14:textId="77777777" w:rsidTr="006854B3">
        <w:trPr>
          <w:jc w:val="center"/>
        </w:trPr>
        <w:tc>
          <w:tcPr>
            <w:tcW w:w="2381" w:type="dxa"/>
          </w:tcPr>
          <w:p w14:paraId="4202C4A5" w14:textId="77777777" w:rsidR="00F4659E" w:rsidRPr="00591851" w:rsidRDefault="00F4659E" w:rsidP="00357F10">
            <w:pPr>
              <w:pStyle w:val="SectionTitle"/>
            </w:pPr>
          </w:p>
          <w:p w14:paraId="7F3EC228" w14:textId="77777777" w:rsidR="00F4659E" w:rsidRPr="00591851" w:rsidRDefault="00F4659E" w:rsidP="00357F10">
            <w:pPr>
              <w:pStyle w:val="SectionTitle"/>
            </w:pPr>
            <w:r w:rsidRPr="00591851">
              <w:t>May 2001 – Dec 2002</w:t>
            </w:r>
          </w:p>
          <w:p w14:paraId="25AB7F08" w14:textId="77777777" w:rsidR="00F4659E" w:rsidRPr="00591851" w:rsidRDefault="00F4659E" w:rsidP="00F4659E">
            <w:pPr>
              <w:rPr>
                <w:rFonts w:cs="Arial"/>
              </w:rPr>
            </w:pPr>
          </w:p>
          <w:p w14:paraId="3F350B2E" w14:textId="77777777" w:rsidR="003401CB" w:rsidRPr="00591851" w:rsidRDefault="003401CB" w:rsidP="00F4659E">
            <w:pPr>
              <w:rPr>
                <w:rFonts w:cs="Arial"/>
              </w:rPr>
            </w:pPr>
          </w:p>
          <w:p w14:paraId="70FAC32B" w14:textId="77777777" w:rsidR="003401CB" w:rsidRPr="00591851" w:rsidRDefault="003401CB" w:rsidP="00F4659E">
            <w:pPr>
              <w:rPr>
                <w:rFonts w:cs="Arial"/>
              </w:rPr>
            </w:pPr>
          </w:p>
          <w:p w14:paraId="5F1E3232" w14:textId="77777777" w:rsidR="00DA09D0" w:rsidRPr="00591851" w:rsidRDefault="00DA09D0" w:rsidP="00DA09D0">
            <w:pPr>
              <w:rPr>
                <w:rStyle w:val="Strong"/>
                <w:rFonts w:cs="Arial"/>
                <w:color w:val="000000"/>
              </w:rPr>
            </w:pPr>
          </w:p>
          <w:p w14:paraId="24787F75" w14:textId="77777777" w:rsidR="00DA09D0" w:rsidRPr="00591851" w:rsidRDefault="00DA09D0" w:rsidP="00DA09D0">
            <w:pPr>
              <w:rPr>
                <w:rStyle w:val="Strong"/>
                <w:rFonts w:cs="Arial"/>
                <w:color w:val="000000"/>
              </w:rPr>
            </w:pPr>
          </w:p>
          <w:p w14:paraId="7F21D046" w14:textId="77777777" w:rsidR="000069AA" w:rsidRPr="00591851" w:rsidRDefault="000069AA" w:rsidP="00F4659E">
            <w:pPr>
              <w:rPr>
                <w:rFonts w:cs="Arial"/>
              </w:rPr>
            </w:pPr>
          </w:p>
          <w:p w14:paraId="78227766" w14:textId="77777777" w:rsidR="007B5607" w:rsidRPr="00591851" w:rsidRDefault="007B5607" w:rsidP="00F4659E">
            <w:pPr>
              <w:rPr>
                <w:rFonts w:cs="Arial"/>
              </w:rPr>
            </w:pPr>
          </w:p>
          <w:p w14:paraId="0F7A4B59" w14:textId="77777777" w:rsidR="007B5607" w:rsidRPr="00591851" w:rsidRDefault="007B5607" w:rsidP="00F4659E">
            <w:pPr>
              <w:rPr>
                <w:rFonts w:cs="Arial"/>
              </w:rPr>
            </w:pPr>
          </w:p>
          <w:p w14:paraId="3494D34E" w14:textId="77777777" w:rsidR="007B5607" w:rsidRPr="00591851" w:rsidRDefault="007B5607" w:rsidP="00F4659E">
            <w:pPr>
              <w:rPr>
                <w:rFonts w:cs="Arial"/>
              </w:rPr>
            </w:pPr>
          </w:p>
          <w:p w14:paraId="2CE0DF9C" w14:textId="77777777" w:rsidR="007B5607" w:rsidRPr="00591851" w:rsidRDefault="007B5607" w:rsidP="00F4659E">
            <w:pPr>
              <w:rPr>
                <w:rFonts w:cs="Arial"/>
              </w:rPr>
            </w:pPr>
          </w:p>
          <w:p w14:paraId="65343A45" w14:textId="4C7B2FAD" w:rsidR="000069AA" w:rsidRPr="00591851" w:rsidRDefault="000069AA" w:rsidP="00F4659E">
            <w:pPr>
              <w:rPr>
                <w:rFonts w:cs="Arial"/>
                <w:b/>
                <w:bCs/>
              </w:rPr>
            </w:pPr>
            <w:r w:rsidRPr="00591851">
              <w:rPr>
                <w:rFonts w:cs="Arial"/>
                <w:b/>
                <w:bCs/>
              </w:rPr>
              <w:t>NPTEL Courses</w:t>
            </w:r>
          </w:p>
          <w:p w14:paraId="32B9FFF9" w14:textId="77777777" w:rsidR="000069AA" w:rsidRPr="00591851" w:rsidRDefault="000069AA" w:rsidP="00F4659E">
            <w:pPr>
              <w:rPr>
                <w:rFonts w:cs="Arial"/>
              </w:rPr>
            </w:pPr>
          </w:p>
          <w:p w14:paraId="55A0055B" w14:textId="77777777" w:rsidR="000069AA" w:rsidRPr="00591851" w:rsidRDefault="000069AA" w:rsidP="00F4659E">
            <w:pPr>
              <w:rPr>
                <w:rFonts w:cs="Arial"/>
              </w:rPr>
            </w:pPr>
          </w:p>
          <w:p w14:paraId="7EDB3C12" w14:textId="77777777" w:rsidR="000069AA" w:rsidRPr="00591851" w:rsidRDefault="000069AA" w:rsidP="00F4659E">
            <w:pPr>
              <w:rPr>
                <w:rFonts w:cs="Arial"/>
              </w:rPr>
            </w:pPr>
          </w:p>
          <w:p w14:paraId="4ED24C60" w14:textId="77777777" w:rsidR="00256682" w:rsidRPr="00591851" w:rsidRDefault="00256682" w:rsidP="003401CB">
            <w:pPr>
              <w:rPr>
                <w:rStyle w:val="Strong"/>
                <w:rFonts w:cs="Arial"/>
                <w:color w:val="000000"/>
              </w:rPr>
            </w:pPr>
          </w:p>
          <w:p w14:paraId="68528724" w14:textId="77777777" w:rsidR="009D2209" w:rsidRPr="00591851" w:rsidRDefault="009D2209" w:rsidP="003401CB">
            <w:pPr>
              <w:rPr>
                <w:rStyle w:val="Strong"/>
                <w:rFonts w:cs="Arial"/>
                <w:color w:val="000000"/>
              </w:rPr>
            </w:pPr>
          </w:p>
          <w:p w14:paraId="3616C70F" w14:textId="77777777" w:rsidR="009D2209" w:rsidRPr="00591851" w:rsidRDefault="009D2209" w:rsidP="003401CB">
            <w:pPr>
              <w:rPr>
                <w:rStyle w:val="Strong"/>
                <w:rFonts w:cs="Arial"/>
                <w:color w:val="000000"/>
              </w:rPr>
            </w:pPr>
          </w:p>
          <w:p w14:paraId="3A615A42" w14:textId="77777777" w:rsidR="00725337" w:rsidRDefault="00725337" w:rsidP="003401CB">
            <w:pPr>
              <w:rPr>
                <w:rStyle w:val="Strong"/>
                <w:rFonts w:cs="Arial"/>
                <w:color w:val="000000"/>
              </w:rPr>
            </w:pPr>
          </w:p>
          <w:p w14:paraId="5EF1FEE8" w14:textId="77777777" w:rsidR="00591851" w:rsidRDefault="00591851" w:rsidP="003401CB">
            <w:pPr>
              <w:rPr>
                <w:rStyle w:val="Strong"/>
                <w:rFonts w:cs="Arial"/>
                <w:color w:val="000000"/>
              </w:rPr>
            </w:pPr>
          </w:p>
          <w:p w14:paraId="45BC8F63" w14:textId="77777777" w:rsidR="00591851" w:rsidRDefault="00591851" w:rsidP="003401CB">
            <w:pPr>
              <w:rPr>
                <w:rStyle w:val="Strong"/>
                <w:rFonts w:cs="Arial"/>
                <w:color w:val="000000"/>
              </w:rPr>
            </w:pPr>
          </w:p>
          <w:p w14:paraId="3871A365" w14:textId="77777777" w:rsidR="00591851" w:rsidRDefault="00591851" w:rsidP="003401CB">
            <w:pPr>
              <w:rPr>
                <w:rStyle w:val="Strong"/>
                <w:rFonts w:cs="Arial"/>
                <w:color w:val="000000"/>
              </w:rPr>
            </w:pPr>
          </w:p>
          <w:p w14:paraId="6FBC74A5" w14:textId="77777777" w:rsidR="00591851" w:rsidRDefault="00591851" w:rsidP="003401CB">
            <w:pPr>
              <w:rPr>
                <w:rStyle w:val="Strong"/>
                <w:rFonts w:cs="Arial"/>
                <w:color w:val="000000"/>
              </w:rPr>
            </w:pPr>
          </w:p>
          <w:p w14:paraId="76FBA5D8" w14:textId="77777777" w:rsidR="00591851" w:rsidRDefault="00591851" w:rsidP="003401CB">
            <w:pPr>
              <w:rPr>
                <w:rStyle w:val="Strong"/>
                <w:rFonts w:cs="Arial"/>
                <w:color w:val="000000"/>
              </w:rPr>
            </w:pPr>
          </w:p>
          <w:p w14:paraId="05BEEE07" w14:textId="77777777" w:rsidR="00591851" w:rsidRPr="00591851" w:rsidRDefault="00591851" w:rsidP="003401CB">
            <w:pPr>
              <w:rPr>
                <w:rStyle w:val="Strong"/>
                <w:rFonts w:cs="Arial"/>
                <w:color w:val="000000"/>
              </w:rPr>
            </w:pPr>
          </w:p>
          <w:p w14:paraId="30A400F2" w14:textId="7AF8EB21" w:rsidR="009E254B" w:rsidRPr="00591851" w:rsidRDefault="00E12D78" w:rsidP="003401CB">
            <w:pPr>
              <w:rPr>
                <w:rStyle w:val="Strong"/>
                <w:rFonts w:cs="Arial"/>
                <w:color w:val="000000"/>
              </w:rPr>
            </w:pPr>
            <w:r w:rsidRPr="00591851">
              <w:rPr>
                <w:rStyle w:val="Strong"/>
                <w:rFonts w:cs="Arial"/>
                <w:color w:val="000000"/>
              </w:rPr>
              <w:t>Webinar Participation</w:t>
            </w:r>
          </w:p>
          <w:p w14:paraId="1EC513DD" w14:textId="77777777" w:rsidR="00E12D78" w:rsidRPr="00591851" w:rsidRDefault="00E12D78" w:rsidP="003401CB">
            <w:pPr>
              <w:rPr>
                <w:rStyle w:val="Strong"/>
                <w:rFonts w:cs="Arial"/>
                <w:color w:val="000000"/>
              </w:rPr>
            </w:pPr>
          </w:p>
          <w:p w14:paraId="0997D7DC" w14:textId="77777777" w:rsidR="00E12D78" w:rsidRPr="00591851" w:rsidRDefault="00E12D78" w:rsidP="003401CB">
            <w:pPr>
              <w:rPr>
                <w:rStyle w:val="Strong"/>
                <w:rFonts w:cs="Arial"/>
                <w:color w:val="000000"/>
              </w:rPr>
            </w:pPr>
          </w:p>
          <w:p w14:paraId="2140CCD8" w14:textId="77777777" w:rsidR="00E12D78" w:rsidRPr="00591851" w:rsidRDefault="00E12D78" w:rsidP="003401CB">
            <w:pPr>
              <w:rPr>
                <w:rStyle w:val="Strong"/>
                <w:rFonts w:cs="Arial"/>
                <w:color w:val="000000"/>
              </w:rPr>
            </w:pPr>
          </w:p>
          <w:p w14:paraId="4DFF3D9B" w14:textId="77777777" w:rsidR="00E12D78" w:rsidRPr="00591851" w:rsidRDefault="00E12D78" w:rsidP="003401CB">
            <w:pPr>
              <w:rPr>
                <w:rStyle w:val="Strong"/>
                <w:rFonts w:cs="Arial"/>
                <w:color w:val="000000"/>
              </w:rPr>
            </w:pPr>
          </w:p>
          <w:p w14:paraId="53EB338E" w14:textId="77777777" w:rsidR="00E12D78" w:rsidRPr="00591851" w:rsidRDefault="00E12D78" w:rsidP="003401CB">
            <w:pPr>
              <w:rPr>
                <w:rStyle w:val="Strong"/>
                <w:rFonts w:cs="Arial"/>
                <w:color w:val="000000"/>
              </w:rPr>
            </w:pPr>
          </w:p>
          <w:p w14:paraId="0125BD09" w14:textId="77777777" w:rsidR="00E12D78" w:rsidRPr="00591851" w:rsidRDefault="00E12D78" w:rsidP="003401CB">
            <w:pPr>
              <w:rPr>
                <w:rStyle w:val="Strong"/>
                <w:rFonts w:cs="Arial"/>
                <w:color w:val="000000"/>
              </w:rPr>
            </w:pPr>
          </w:p>
          <w:p w14:paraId="1FD1ABB5" w14:textId="77777777" w:rsidR="00E12D78" w:rsidRPr="00591851" w:rsidRDefault="00E12D78" w:rsidP="003401CB">
            <w:pPr>
              <w:rPr>
                <w:rStyle w:val="Strong"/>
                <w:rFonts w:cs="Arial"/>
                <w:color w:val="000000"/>
              </w:rPr>
            </w:pPr>
          </w:p>
          <w:p w14:paraId="49B50364" w14:textId="77777777" w:rsidR="00E12D78" w:rsidRPr="00591851" w:rsidRDefault="00E12D78" w:rsidP="003401CB">
            <w:pPr>
              <w:rPr>
                <w:rStyle w:val="Strong"/>
                <w:rFonts w:cs="Arial"/>
                <w:color w:val="000000"/>
              </w:rPr>
            </w:pPr>
          </w:p>
          <w:p w14:paraId="404FE0FE" w14:textId="77777777" w:rsidR="002617B9" w:rsidRPr="00591851" w:rsidRDefault="002617B9" w:rsidP="003401CB">
            <w:pPr>
              <w:rPr>
                <w:rStyle w:val="Strong"/>
                <w:rFonts w:cs="Arial"/>
                <w:color w:val="000000"/>
              </w:rPr>
            </w:pPr>
          </w:p>
          <w:p w14:paraId="53774158" w14:textId="77777777" w:rsidR="002617B9" w:rsidRPr="00591851" w:rsidRDefault="002617B9" w:rsidP="003401CB">
            <w:pPr>
              <w:rPr>
                <w:rStyle w:val="Strong"/>
                <w:rFonts w:cs="Arial"/>
                <w:color w:val="000000"/>
              </w:rPr>
            </w:pPr>
          </w:p>
          <w:p w14:paraId="2112BB57" w14:textId="77777777" w:rsidR="002617B9" w:rsidRPr="00591851" w:rsidRDefault="002617B9" w:rsidP="003401CB">
            <w:pPr>
              <w:rPr>
                <w:rStyle w:val="Strong"/>
                <w:rFonts w:cs="Arial"/>
                <w:color w:val="000000"/>
              </w:rPr>
            </w:pPr>
          </w:p>
          <w:p w14:paraId="66A9C16F" w14:textId="77777777" w:rsidR="002617B9" w:rsidRPr="00591851" w:rsidRDefault="002617B9" w:rsidP="003401CB">
            <w:pPr>
              <w:rPr>
                <w:rStyle w:val="Strong"/>
                <w:rFonts w:cs="Arial"/>
                <w:color w:val="000000"/>
              </w:rPr>
            </w:pPr>
          </w:p>
          <w:p w14:paraId="6B2C733B" w14:textId="77777777" w:rsidR="00BD1F8A" w:rsidRPr="00591851" w:rsidRDefault="00BD1F8A" w:rsidP="003401CB">
            <w:pPr>
              <w:rPr>
                <w:rStyle w:val="Strong"/>
                <w:rFonts w:cs="Arial"/>
                <w:color w:val="000000"/>
              </w:rPr>
            </w:pPr>
          </w:p>
          <w:p w14:paraId="715BE119" w14:textId="77777777" w:rsidR="00BD1F8A" w:rsidRPr="00591851" w:rsidRDefault="00BD1F8A" w:rsidP="003401CB">
            <w:pPr>
              <w:rPr>
                <w:rStyle w:val="Strong"/>
                <w:rFonts w:cs="Arial"/>
                <w:color w:val="000000"/>
              </w:rPr>
            </w:pPr>
          </w:p>
          <w:p w14:paraId="01E8872E" w14:textId="77777777" w:rsidR="00D17F63" w:rsidRPr="00591851" w:rsidRDefault="00D17F63" w:rsidP="003401CB">
            <w:pPr>
              <w:rPr>
                <w:rStyle w:val="Strong"/>
                <w:rFonts w:cs="Arial"/>
                <w:color w:val="000000"/>
              </w:rPr>
            </w:pPr>
          </w:p>
          <w:p w14:paraId="3C390E8C" w14:textId="77777777" w:rsidR="00D17F63" w:rsidRPr="00591851" w:rsidRDefault="00D17F63" w:rsidP="003401CB">
            <w:pPr>
              <w:rPr>
                <w:rStyle w:val="Strong"/>
                <w:rFonts w:cs="Arial"/>
                <w:color w:val="000000"/>
              </w:rPr>
            </w:pPr>
          </w:p>
          <w:p w14:paraId="196EAE72" w14:textId="50969759" w:rsidR="003401CB" w:rsidRPr="00591851" w:rsidRDefault="003401CB" w:rsidP="003401CB">
            <w:pPr>
              <w:rPr>
                <w:rStyle w:val="Strong"/>
                <w:rFonts w:cs="Arial"/>
                <w:color w:val="000000"/>
              </w:rPr>
            </w:pPr>
            <w:r w:rsidRPr="00591851">
              <w:rPr>
                <w:rStyle w:val="Strong"/>
                <w:rFonts w:cs="Arial"/>
                <w:color w:val="000000"/>
              </w:rPr>
              <w:t>International/National</w:t>
            </w:r>
          </w:p>
          <w:p w14:paraId="46270D33" w14:textId="1DA5AFE9" w:rsidR="003401CB" w:rsidRPr="00591851" w:rsidRDefault="00256682" w:rsidP="003401CB">
            <w:pPr>
              <w:rPr>
                <w:rStyle w:val="Strong"/>
                <w:rFonts w:cs="Arial"/>
                <w:color w:val="000000"/>
              </w:rPr>
            </w:pPr>
            <w:r w:rsidRPr="00591851">
              <w:rPr>
                <w:rStyle w:val="Strong"/>
                <w:rFonts w:cs="Arial"/>
                <w:color w:val="000000"/>
              </w:rPr>
              <w:t>C</w:t>
            </w:r>
            <w:r w:rsidR="003401CB" w:rsidRPr="00591851">
              <w:rPr>
                <w:rStyle w:val="Strong"/>
                <w:rFonts w:cs="Arial"/>
                <w:color w:val="000000"/>
              </w:rPr>
              <w:t>onference/</w:t>
            </w:r>
            <w:r w:rsidRPr="00591851">
              <w:rPr>
                <w:rStyle w:val="Strong"/>
                <w:rFonts w:cs="Arial"/>
                <w:color w:val="000000"/>
              </w:rPr>
              <w:t>Workshop P</w:t>
            </w:r>
            <w:r w:rsidR="003401CB" w:rsidRPr="00591851">
              <w:rPr>
                <w:rStyle w:val="Strong"/>
                <w:rFonts w:cs="Arial"/>
                <w:color w:val="000000"/>
              </w:rPr>
              <w:t>articipation</w:t>
            </w:r>
            <w:r w:rsidR="00897661" w:rsidRPr="00591851">
              <w:rPr>
                <w:rStyle w:val="Strong"/>
                <w:rFonts w:cs="Arial"/>
                <w:color w:val="000000"/>
              </w:rPr>
              <w:t>/FDP</w:t>
            </w:r>
          </w:p>
          <w:p w14:paraId="633249CC" w14:textId="77777777" w:rsidR="007B49BF" w:rsidRPr="00591851" w:rsidRDefault="007B49BF" w:rsidP="003401CB">
            <w:pPr>
              <w:rPr>
                <w:rStyle w:val="Strong"/>
                <w:rFonts w:cs="Arial"/>
                <w:color w:val="000000"/>
              </w:rPr>
            </w:pPr>
          </w:p>
          <w:p w14:paraId="1B460302" w14:textId="77777777" w:rsidR="007B49BF" w:rsidRPr="00591851" w:rsidRDefault="007B49BF" w:rsidP="003401CB">
            <w:pPr>
              <w:rPr>
                <w:rStyle w:val="Strong"/>
                <w:rFonts w:cs="Arial"/>
                <w:color w:val="000000"/>
              </w:rPr>
            </w:pPr>
          </w:p>
          <w:p w14:paraId="67EE2CC8" w14:textId="77777777" w:rsidR="007B49BF" w:rsidRPr="00591851" w:rsidRDefault="007B49BF" w:rsidP="003401CB">
            <w:pPr>
              <w:rPr>
                <w:rStyle w:val="Strong"/>
                <w:rFonts w:cs="Arial"/>
                <w:color w:val="000000"/>
              </w:rPr>
            </w:pPr>
          </w:p>
          <w:p w14:paraId="3738D251" w14:textId="77777777" w:rsidR="007B49BF" w:rsidRPr="00591851" w:rsidRDefault="007B49BF" w:rsidP="003401CB">
            <w:pPr>
              <w:rPr>
                <w:rStyle w:val="Strong"/>
                <w:rFonts w:cs="Arial"/>
                <w:color w:val="000000"/>
              </w:rPr>
            </w:pPr>
          </w:p>
          <w:p w14:paraId="19E94937" w14:textId="77777777" w:rsidR="007B49BF" w:rsidRPr="00591851" w:rsidRDefault="007B49BF" w:rsidP="003401CB">
            <w:pPr>
              <w:rPr>
                <w:rStyle w:val="Strong"/>
                <w:rFonts w:cs="Arial"/>
                <w:color w:val="000000"/>
              </w:rPr>
            </w:pPr>
          </w:p>
          <w:p w14:paraId="25AA8A04" w14:textId="77777777" w:rsidR="007B49BF" w:rsidRPr="00591851" w:rsidRDefault="007B49BF" w:rsidP="003401CB">
            <w:pPr>
              <w:rPr>
                <w:rStyle w:val="Strong"/>
                <w:rFonts w:cs="Arial"/>
                <w:color w:val="000000"/>
              </w:rPr>
            </w:pPr>
          </w:p>
          <w:p w14:paraId="1A7D766D" w14:textId="77777777" w:rsidR="00B93882" w:rsidRPr="00591851" w:rsidRDefault="00B93882" w:rsidP="003401CB">
            <w:pPr>
              <w:rPr>
                <w:rStyle w:val="Strong"/>
                <w:rFonts w:cs="Arial"/>
                <w:color w:val="000000"/>
              </w:rPr>
            </w:pPr>
          </w:p>
          <w:p w14:paraId="5A34E533" w14:textId="77777777" w:rsidR="00B93882" w:rsidRPr="00591851" w:rsidRDefault="00B93882" w:rsidP="003401CB">
            <w:pPr>
              <w:rPr>
                <w:rStyle w:val="Strong"/>
                <w:rFonts w:cs="Arial"/>
                <w:color w:val="000000"/>
              </w:rPr>
            </w:pPr>
          </w:p>
          <w:p w14:paraId="3A49B8CF" w14:textId="77777777" w:rsidR="00B93882" w:rsidRPr="00591851" w:rsidRDefault="00B93882" w:rsidP="003401CB">
            <w:pPr>
              <w:rPr>
                <w:rStyle w:val="Strong"/>
                <w:rFonts w:cs="Arial"/>
                <w:color w:val="000000"/>
              </w:rPr>
            </w:pPr>
          </w:p>
          <w:p w14:paraId="3943AA87" w14:textId="77777777" w:rsidR="00B93882" w:rsidRPr="00591851" w:rsidRDefault="00B93882" w:rsidP="003401CB">
            <w:pPr>
              <w:rPr>
                <w:rStyle w:val="Strong"/>
                <w:rFonts w:cs="Arial"/>
                <w:color w:val="000000"/>
              </w:rPr>
            </w:pPr>
          </w:p>
          <w:p w14:paraId="73F1C1E6" w14:textId="77777777" w:rsidR="00B93882" w:rsidRPr="00591851" w:rsidRDefault="00B93882" w:rsidP="003401CB">
            <w:pPr>
              <w:rPr>
                <w:rStyle w:val="Strong"/>
                <w:rFonts w:cs="Arial"/>
                <w:color w:val="000000"/>
              </w:rPr>
            </w:pPr>
          </w:p>
          <w:p w14:paraId="1CA891FD" w14:textId="77777777" w:rsidR="00B93882" w:rsidRPr="00591851" w:rsidRDefault="00B93882" w:rsidP="003401CB">
            <w:pPr>
              <w:rPr>
                <w:rStyle w:val="Strong"/>
                <w:rFonts w:cs="Arial"/>
                <w:color w:val="000000"/>
              </w:rPr>
            </w:pPr>
          </w:p>
          <w:p w14:paraId="09F54D16" w14:textId="77777777" w:rsidR="005D49E3" w:rsidRPr="00591851" w:rsidRDefault="005D49E3" w:rsidP="003401CB">
            <w:pPr>
              <w:rPr>
                <w:rStyle w:val="Strong"/>
                <w:rFonts w:cs="Arial"/>
                <w:color w:val="000000"/>
              </w:rPr>
            </w:pPr>
          </w:p>
          <w:p w14:paraId="229B04FC" w14:textId="77777777" w:rsidR="005D49E3" w:rsidRPr="00591851" w:rsidRDefault="005D49E3" w:rsidP="003401CB">
            <w:pPr>
              <w:rPr>
                <w:rStyle w:val="Strong"/>
                <w:rFonts w:cs="Arial"/>
                <w:color w:val="000000"/>
              </w:rPr>
            </w:pPr>
          </w:p>
          <w:p w14:paraId="301AEFAB" w14:textId="77777777" w:rsidR="005D49E3" w:rsidRPr="00591851" w:rsidRDefault="005D49E3" w:rsidP="003401CB">
            <w:pPr>
              <w:rPr>
                <w:rStyle w:val="Strong"/>
                <w:rFonts w:cs="Arial"/>
                <w:color w:val="000000"/>
              </w:rPr>
            </w:pPr>
          </w:p>
          <w:p w14:paraId="14694ED6" w14:textId="77777777" w:rsidR="005D49E3" w:rsidRPr="00591851" w:rsidRDefault="005D49E3" w:rsidP="003401CB">
            <w:pPr>
              <w:rPr>
                <w:rStyle w:val="Strong"/>
                <w:rFonts w:cs="Arial"/>
                <w:color w:val="000000"/>
              </w:rPr>
            </w:pPr>
          </w:p>
          <w:p w14:paraId="270227CF" w14:textId="77777777" w:rsidR="005D49E3" w:rsidRPr="00591851" w:rsidRDefault="005D49E3" w:rsidP="003401CB">
            <w:pPr>
              <w:rPr>
                <w:rStyle w:val="Strong"/>
                <w:rFonts w:cs="Arial"/>
                <w:color w:val="000000"/>
              </w:rPr>
            </w:pPr>
          </w:p>
          <w:p w14:paraId="18BDEF4B" w14:textId="77777777" w:rsidR="005D49E3" w:rsidRPr="00591851" w:rsidRDefault="005D49E3" w:rsidP="003401CB">
            <w:pPr>
              <w:rPr>
                <w:rStyle w:val="Strong"/>
                <w:rFonts w:cs="Arial"/>
                <w:color w:val="000000"/>
              </w:rPr>
            </w:pPr>
          </w:p>
          <w:p w14:paraId="4991C179" w14:textId="77777777" w:rsidR="005D49E3" w:rsidRPr="00591851" w:rsidRDefault="005D49E3" w:rsidP="003401CB">
            <w:pPr>
              <w:rPr>
                <w:rStyle w:val="Strong"/>
                <w:rFonts w:cs="Arial"/>
                <w:color w:val="000000"/>
              </w:rPr>
            </w:pPr>
          </w:p>
          <w:p w14:paraId="77B825C1" w14:textId="77777777" w:rsidR="005D49E3" w:rsidRPr="00591851" w:rsidRDefault="005D49E3" w:rsidP="003401CB">
            <w:pPr>
              <w:rPr>
                <w:rStyle w:val="Strong"/>
                <w:rFonts w:cs="Arial"/>
                <w:color w:val="000000"/>
              </w:rPr>
            </w:pPr>
          </w:p>
          <w:p w14:paraId="6E8D6568" w14:textId="77777777" w:rsidR="00B93882" w:rsidRPr="00591851" w:rsidRDefault="00B93882" w:rsidP="003401CB">
            <w:pPr>
              <w:rPr>
                <w:rFonts w:cs="Arial"/>
                <w:b/>
                <w:bCs/>
                <w:color w:val="000000"/>
              </w:rPr>
            </w:pPr>
          </w:p>
        </w:tc>
        <w:tc>
          <w:tcPr>
            <w:tcW w:w="7865" w:type="dxa"/>
          </w:tcPr>
          <w:p w14:paraId="41783035" w14:textId="77777777" w:rsidR="00F4659E" w:rsidRPr="00591851" w:rsidRDefault="00F4659E" w:rsidP="00F4659E">
            <w:pPr>
              <w:pStyle w:val="Objective"/>
              <w:spacing w:before="100" w:after="0" w:line="0" w:lineRule="atLeast"/>
              <w:rPr>
                <w:rFonts w:cs="Arial"/>
                <w:b/>
              </w:rPr>
            </w:pPr>
            <w:r w:rsidRPr="00591851">
              <w:rPr>
                <w:rFonts w:cs="Arial"/>
                <w:b/>
              </w:rPr>
              <w:lastRenderedPageBreak/>
              <w:t>M/s. ENCON ELECTRICALS &amp; ENTERPRISES, Coimbatore, TN</w:t>
            </w:r>
            <w:r w:rsidR="006C1EBB" w:rsidRPr="00591851">
              <w:rPr>
                <w:rFonts w:cs="Arial"/>
                <w:b/>
              </w:rPr>
              <w:t>, INDIA</w:t>
            </w:r>
          </w:p>
          <w:p w14:paraId="3ADE2A9C" w14:textId="12BC1729" w:rsidR="00F4659E" w:rsidRPr="00591851" w:rsidRDefault="00F4659E" w:rsidP="00F4659E">
            <w:pPr>
              <w:pStyle w:val="Objective"/>
              <w:spacing w:before="100" w:after="0" w:line="0" w:lineRule="atLeast"/>
              <w:jc w:val="both"/>
              <w:rPr>
                <w:rFonts w:cs="Arial"/>
              </w:rPr>
            </w:pPr>
            <w:r w:rsidRPr="00591851">
              <w:rPr>
                <w:rFonts w:cs="Arial"/>
              </w:rPr>
              <w:t xml:space="preserve">As an Electrical Engineer involved with team members for Erection, Testing and Commissioning of HV Substations, Transformers, </w:t>
            </w:r>
            <w:r w:rsidR="00F365D1" w:rsidRPr="00591851">
              <w:rPr>
                <w:rFonts w:cs="Arial"/>
              </w:rPr>
              <w:t>Overhead</w:t>
            </w:r>
            <w:r w:rsidRPr="00591851">
              <w:rPr>
                <w:rFonts w:cs="Arial"/>
              </w:rPr>
              <w:t xml:space="preserve"> Lines, HT and LT Cables and Etc. </w:t>
            </w:r>
          </w:p>
          <w:p w14:paraId="3521FF48" w14:textId="77777777" w:rsidR="000069AA" w:rsidRPr="00591851" w:rsidRDefault="000069AA" w:rsidP="000069AA">
            <w:pPr>
              <w:pStyle w:val="BodyText"/>
              <w:rPr>
                <w:rFonts w:cs="Arial"/>
              </w:rPr>
            </w:pPr>
          </w:p>
          <w:tbl>
            <w:tblPr>
              <w:tblpPr w:leftFromText="180" w:rightFromText="180" w:vertAnchor="page" w:horzAnchor="margin" w:tblpY="541"/>
              <w:tblOverlap w:val="never"/>
              <w:tblW w:w="4172" w:type="pct"/>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02"/>
              <w:gridCol w:w="4280"/>
            </w:tblGrid>
            <w:tr w:rsidR="00221232" w:rsidRPr="00591851" w14:paraId="53462553" w14:textId="77777777" w:rsidTr="00221232">
              <w:tc>
                <w:tcPr>
                  <w:tcW w:w="1647" w:type="pct"/>
                  <w:shd w:val="clear" w:color="auto" w:fill="FFFFFF" w:themeFill="background1"/>
                  <w:tcMar>
                    <w:top w:w="120" w:type="dxa"/>
                    <w:left w:w="120" w:type="dxa"/>
                    <w:bottom w:w="120" w:type="dxa"/>
                    <w:right w:w="120" w:type="dxa"/>
                  </w:tcMar>
                  <w:hideMark/>
                </w:tcPr>
                <w:p w14:paraId="091383FF" w14:textId="77777777" w:rsidR="00221232" w:rsidRPr="00591851" w:rsidRDefault="00221232" w:rsidP="00221232">
                  <w:pPr>
                    <w:widowControl w:val="0"/>
                    <w:autoSpaceDE w:val="0"/>
                    <w:autoSpaceDN w:val="0"/>
                    <w:rPr>
                      <w:rFonts w:cs="Arial"/>
                    </w:rPr>
                  </w:pPr>
                  <w:r w:rsidRPr="00591851">
                    <w:rPr>
                      <w:rFonts w:cs="Arial"/>
                    </w:rPr>
                    <w:lastRenderedPageBreak/>
                    <w:t>Jan-Mar 2025</w:t>
                  </w:r>
                </w:p>
              </w:tc>
              <w:tc>
                <w:tcPr>
                  <w:tcW w:w="3353" w:type="pct"/>
                  <w:shd w:val="clear" w:color="auto" w:fill="FFFFFF" w:themeFill="background1"/>
                  <w:tcMar>
                    <w:top w:w="120" w:type="dxa"/>
                    <w:left w:w="120" w:type="dxa"/>
                    <w:bottom w:w="120" w:type="dxa"/>
                    <w:right w:w="120" w:type="dxa"/>
                  </w:tcMar>
                  <w:hideMark/>
                </w:tcPr>
                <w:p w14:paraId="4CBB94BE" w14:textId="77777777" w:rsidR="00221232" w:rsidRPr="00591851" w:rsidRDefault="00221232" w:rsidP="00221232">
                  <w:pPr>
                    <w:widowControl w:val="0"/>
                    <w:autoSpaceDE w:val="0"/>
                    <w:autoSpaceDN w:val="0"/>
                    <w:rPr>
                      <w:rFonts w:cs="Arial"/>
                    </w:rPr>
                  </w:pPr>
                  <w:r w:rsidRPr="00591851">
                    <w:rPr>
                      <w:rFonts w:cs="Arial"/>
                    </w:rPr>
                    <w:t>Waste to Energy Conversion</w:t>
                  </w:r>
                </w:p>
              </w:tc>
            </w:tr>
            <w:tr w:rsidR="00221232" w:rsidRPr="00591851" w14:paraId="6917CD0C" w14:textId="77777777" w:rsidTr="00221232">
              <w:tc>
                <w:tcPr>
                  <w:tcW w:w="1647" w:type="pct"/>
                  <w:shd w:val="clear" w:color="auto" w:fill="FFFFFF" w:themeFill="background1"/>
                  <w:tcMar>
                    <w:top w:w="120" w:type="dxa"/>
                    <w:left w:w="120" w:type="dxa"/>
                    <w:bottom w:w="120" w:type="dxa"/>
                    <w:right w:w="120" w:type="dxa"/>
                  </w:tcMar>
                </w:tcPr>
                <w:p w14:paraId="4512B4FF" w14:textId="77777777" w:rsidR="00221232" w:rsidRPr="00591851" w:rsidRDefault="00221232" w:rsidP="00221232">
                  <w:pPr>
                    <w:rPr>
                      <w:rFonts w:cs="Arial"/>
                    </w:rPr>
                  </w:pPr>
                  <w:r w:rsidRPr="00591851">
                    <w:rPr>
                      <w:rFonts w:cs="Arial"/>
                    </w:rPr>
                    <w:t>Jan-Mar 2024</w:t>
                  </w:r>
                </w:p>
              </w:tc>
              <w:tc>
                <w:tcPr>
                  <w:tcW w:w="3353" w:type="pct"/>
                  <w:shd w:val="clear" w:color="auto" w:fill="FFFFFF" w:themeFill="background1"/>
                  <w:tcMar>
                    <w:top w:w="120" w:type="dxa"/>
                    <w:left w:w="120" w:type="dxa"/>
                    <w:bottom w:w="120" w:type="dxa"/>
                    <w:right w:w="120" w:type="dxa"/>
                  </w:tcMar>
                </w:tcPr>
                <w:p w14:paraId="79B67E4A" w14:textId="77777777" w:rsidR="00221232" w:rsidRPr="00591851" w:rsidRDefault="00221232" w:rsidP="00221232">
                  <w:pPr>
                    <w:rPr>
                      <w:rFonts w:cs="Arial"/>
                    </w:rPr>
                  </w:pPr>
                  <w:r w:rsidRPr="00591851">
                    <w:rPr>
                      <w:rFonts w:cs="Arial"/>
                    </w:rPr>
                    <w:t>Facts Device</w:t>
                  </w:r>
                </w:p>
              </w:tc>
            </w:tr>
            <w:tr w:rsidR="00221232" w:rsidRPr="00591851" w14:paraId="75FB1B87" w14:textId="77777777" w:rsidTr="00221232">
              <w:tc>
                <w:tcPr>
                  <w:tcW w:w="1647" w:type="pct"/>
                  <w:shd w:val="clear" w:color="auto" w:fill="FFFFFF" w:themeFill="background1"/>
                  <w:tcMar>
                    <w:top w:w="120" w:type="dxa"/>
                    <w:left w:w="120" w:type="dxa"/>
                    <w:bottom w:w="120" w:type="dxa"/>
                    <w:right w:w="120" w:type="dxa"/>
                  </w:tcMar>
                </w:tcPr>
                <w:p w14:paraId="5122426A" w14:textId="77777777" w:rsidR="00221232" w:rsidRPr="00591851" w:rsidRDefault="00221232" w:rsidP="00221232">
                  <w:pPr>
                    <w:rPr>
                      <w:rFonts w:cs="Arial"/>
                    </w:rPr>
                  </w:pPr>
                  <w:r w:rsidRPr="00591851">
                    <w:rPr>
                      <w:rFonts w:cs="Arial"/>
                    </w:rPr>
                    <w:t>Jan-Mar 2023</w:t>
                  </w:r>
                </w:p>
              </w:tc>
              <w:tc>
                <w:tcPr>
                  <w:tcW w:w="3353" w:type="pct"/>
                  <w:shd w:val="clear" w:color="auto" w:fill="FFFFFF" w:themeFill="background1"/>
                  <w:tcMar>
                    <w:top w:w="120" w:type="dxa"/>
                    <w:left w:w="120" w:type="dxa"/>
                    <w:bottom w:w="120" w:type="dxa"/>
                    <w:right w:w="120" w:type="dxa"/>
                  </w:tcMar>
                </w:tcPr>
                <w:p w14:paraId="2A5ABC6B" w14:textId="77777777" w:rsidR="00221232" w:rsidRPr="00591851" w:rsidRDefault="00221232" w:rsidP="00221232">
                  <w:pPr>
                    <w:rPr>
                      <w:rFonts w:cs="Arial"/>
                    </w:rPr>
                  </w:pPr>
                  <w:r w:rsidRPr="00591851">
                    <w:rPr>
                      <w:rFonts w:cs="Arial"/>
                    </w:rPr>
                    <w:t>Power Quality Improvement Technique</w:t>
                  </w:r>
                </w:p>
              </w:tc>
            </w:tr>
            <w:tr w:rsidR="00221232" w:rsidRPr="00591851" w14:paraId="1C4AE0FE" w14:textId="77777777" w:rsidTr="00221232">
              <w:tc>
                <w:tcPr>
                  <w:tcW w:w="1647" w:type="pct"/>
                  <w:shd w:val="clear" w:color="auto" w:fill="FFFFFF" w:themeFill="background1"/>
                  <w:tcMar>
                    <w:top w:w="120" w:type="dxa"/>
                    <w:left w:w="120" w:type="dxa"/>
                    <w:bottom w:w="120" w:type="dxa"/>
                    <w:right w:w="120" w:type="dxa"/>
                  </w:tcMar>
                </w:tcPr>
                <w:p w14:paraId="3D5BEEE6" w14:textId="77777777" w:rsidR="00221232" w:rsidRPr="00591851" w:rsidRDefault="00221232" w:rsidP="00221232">
                  <w:pPr>
                    <w:rPr>
                      <w:rFonts w:cs="Arial"/>
                    </w:rPr>
                  </w:pPr>
                  <w:r w:rsidRPr="00591851">
                    <w:rPr>
                      <w:rFonts w:cs="Arial"/>
                    </w:rPr>
                    <w:t>Jul-Sep 2022</w:t>
                  </w:r>
                </w:p>
              </w:tc>
              <w:tc>
                <w:tcPr>
                  <w:tcW w:w="3353" w:type="pct"/>
                  <w:shd w:val="clear" w:color="auto" w:fill="FFFFFF" w:themeFill="background1"/>
                  <w:tcMar>
                    <w:top w:w="120" w:type="dxa"/>
                    <w:left w:w="120" w:type="dxa"/>
                    <w:bottom w:w="120" w:type="dxa"/>
                    <w:right w:w="120" w:type="dxa"/>
                  </w:tcMar>
                </w:tcPr>
                <w:p w14:paraId="0AE8B3EA" w14:textId="77777777" w:rsidR="00221232" w:rsidRPr="00591851" w:rsidRDefault="00221232" w:rsidP="00221232">
                  <w:pPr>
                    <w:rPr>
                      <w:rFonts w:cs="Arial"/>
                    </w:rPr>
                  </w:pPr>
                  <w:r w:rsidRPr="00591851">
                    <w:rPr>
                      <w:rFonts w:cs="Arial"/>
                    </w:rPr>
                    <w:t>Introduction to Smart Grid</w:t>
                  </w:r>
                </w:p>
              </w:tc>
            </w:tr>
            <w:tr w:rsidR="00221232" w:rsidRPr="00591851" w14:paraId="0C5DFF38" w14:textId="77777777" w:rsidTr="00221232">
              <w:tc>
                <w:tcPr>
                  <w:tcW w:w="1647" w:type="pct"/>
                  <w:shd w:val="clear" w:color="auto" w:fill="FFFFFF" w:themeFill="background1"/>
                  <w:tcMar>
                    <w:top w:w="120" w:type="dxa"/>
                    <w:left w:w="120" w:type="dxa"/>
                    <w:bottom w:w="120" w:type="dxa"/>
                    <w:right w:w="120" w:type="dxa"/>
                  </w:tcMar>
                </w:tcPr>
                <w:p w14:paraId="7FA62099" w14:textId="77777777" w:rsidR="00221232" w:rsidRPr="00591851" w:rsidRDefault="00221232" w:rsidP="00221232">
                  <w:pPr>
                    <w:rPr>
                      <w:rFonts w:cs="Arial"/>
                    </w:rPr>
                  </w:pPr>
                  <w:r w:rsidRPr="00591851">
                    <w:rPr>
                      <w:rFonts w:cs="Arial"/>
                    </w:rPr>
                    <w:t>Jul-Sep 2021</w:t>
                  </w:r>
                </w:p>
              </w:tc>
              <w:tc>
                <w:tcPr>
                  <w:tcW w:w="3353" w:type="pct"/>
                  <w:shd w:val="clear" w:color="auto" w:fill="FFFFFF" w:themeFill="background1"/>
                  <w:tcMar>
                    <w:top w:w="120" w:type="dxa"/>
                    <w:left w:w="120" w:type="dxa"/>
                    <w:bottom w:w="120" w:type="dxa"/>
                    <w:right w:w="120" w:type="dxa"/>
                  </w:tcMar>
                </w:tcPr>
                <w:p w14:paraId="233D93DB" w14:textId="77777777" w:rsidR="00221232" w:rsidRPr="00591851" w:rsidRDefault="00221232" w:rsidP="00221232">
                  <w:pPr>
                    <w:rPr>
                      <w:rFonts w:cs="Arial"/>
                    </w:rPr>
                  </w:pPr>
                  <w:r w:rsidRPr="00591851">
                    <w:rPr>
                      <w:rFonts w:cs="Arial"/>
                    </w:rPr>
                    <w:t>DC Microgrid and Control System</w:t>
                  </w:r>
                </w:p>
              </w:tc>
            </w:tr>
          </w:tbl>
          <w:p w14:paraId="033AE0FD" w14:textId="77777777" w:rsidR="000069AA" w:rsidRPr="00591851" w:rsidRDefault="000069AA" w:rsidP="000069AA">
            <w:pPr>
              <w:pStyle w:val="BodyText"/>
              <w:rPr>
                <w:rFonts w:cs="Arial"/>
              </w:rPr>
            </w:pPr>
          </w:p>
          <w:p w14:paraId="781575D7" w14:textId="1B9956D3" w:rsidR="00DA09D0" w:rsidRPr="00591851" w:rsidRDefault="007B5607" w:rsidP="00A40E74">
            <w:pPr>
              <w:pStyle w:val="BodyText"/>
              <w:rPr>
                <w:rFonts w:cs="Arial"/>
              </w:rPr>
            </w:pPr>
            <w:r w:rsidRPr="00591851">
              <w:rPr>
                <w:rFonts w:cs="Arial"/>
              </w:rPr>
              <w:t xml:space="preserve">     </w:t>
            </w:r>
          </w:p>
          <w:p w14:paraId="113FBC0F" w14:textId="7D4C0C53" w:rsidR="007B5607" w:rsidRPr="00591851" w:rsidRDefault="007B5607" w:rsidP="009E254B">
            <w:pPr>
              <w:pStyle w:val="BodyText"/>
              <w:jc w:val="left"/>
              <w:rPr>
                <w:rFonts w:cs="Arial"/>
              </w:rPr>
            </w:pPr>
            <w:r w:rsidRPr="00591851">
              <w:rPr>
                <w:rFonts w:cs="Arial"/>
              </w:rPr>
              <w:t xml:space="preserve"> </w:t>
            </w:r>
          </w:p>
          <w:p w14:paraId="0694426D" w14:textId="4FAF25B2" w:rsidR="007B5607" w:rsidRPr="00591851" w:rsidRDefault="007B5607" w:rsidP="009E254B">
            <w:pPr>
              <w:pStyle w:val="BodyText"/>
              <w:jc w:val="left"/>
              <w:rPr>
                <w:rFonts w:cs="Arial"/>
              </w:rPr>
            </w:pPr>
            <w:r w:rsidRPr="00591851">
              <w:rPr>
                <w:rFonts w:cs="Arial"/>
              </w:rPr>
              <w:t xml:space="preserve">            </w:t>
            </w:r>
          </w:p>
          <w:p w14:paraId="20B205F9" w14:textId="77777777" w:rsidR="007B5607" w:rsidRPr="00591851" w:rsidRDefault="007B5607" w:rsidP="009E254B">
            <w:pPr>
              <w:pStyle w:val="BodyText"/>
              <w:jc w:val="left"/>
              <w:rPr>
                <w:rFonts w:cs="Arial"/>
              </w:rPr>
            </w:pPr>
          </w:p>
          <w:p w14:paraId="40F38794" w14:textId="77777777" w:rsidR="007B5607" w:rsidRPr="00591851" w:rsidRDefault="007B5607" w:rsidP="009E254B">
            <w:pPr>
              <w:pStyle w:val="BodyText"/>
              <w:jc w:val="left"/>
              <w:rPr>
                <w:rFonts w:cs="Arial"/>
              </w:rPr>
            </w:pPr>
          </w:p>
          <w:p w14:paraId="2D8DED0F" w14:textId="77777777" w:rsidR="007B5607" w:rsidRPr="00591851" w:rsidRDefault="007B5607" w:rsidP="009E254B">
            <w:pPr>
              <w:pStyle w:val="BodyText"/>
              <w:jc w:val="left"/>
              <w:rPr>
                <w:rFonts w:cs="Arial"/>
              </w:rPr>
            </w:pPr>
          </w:p>
          <w:p w14:paraId="0A424E9F" w14:textId="77777777" w:rsidR="007B5607" w:rsidRPr="00591851" w:rsidRDefault="007B5607" w:rsidP="009E254B">
            <w:pPr>
              <w:pStyle w:val="BodyText"/>
              <w:jc w:val="left"/>
              <w:rPr>
                <w:rFonts w:cs="Arial"/>
              </w:rPr>
            </w:pPr>
          </w:p>
          <w:p w14:paraId="093334B3" w14:textId="593B554F" w:rsidR="002617B9" w:rsidRPr="00591851" w:rsidRDefault="00BD1F8A" w:rsidP="002617B9">
            <w:pPr>
              <w:spacing w:after="220"/>
              <w:rPr>
                <w:rFonts w:cs="Arial"/>
                <w:color w:val="000000" w:themeColor="text1"/>
              </w:rPr>
            </w:pPr>
            <w:r w:rsidRPr="00591851">
              <w:rPr>
                <w:rFonts w:cs="Arial"/>
                <w:color w:val="000000" w:themeColor="text1"/>
              </w:rPr>
              <w:t>Attended one</w:t>
            </w:r>
            <w:r w:rsidR="002617B9" w:rsidRPr="00591851">
              <w:rPr>
                <w:rFonts w:cs="Arial"/>
                <w:color w:val="000000" w:themeColor="text1"/>
              </w:rPr>
              <w:t xml:space="preserve"> day webinar on “</w:t>
            </w:r>
            <w:r w:rsidR="002617B9" w:rsidRPr="00591851">
              <w:rPr>
                <w:rFonts w:cs="Arial"/>
                <w:b/>
                <w:color w:val="000000" w:themeColor="text1"/>
              </w:rPr>
              <w:t>Solar Energy Opportunities &amp;Management "</w:t>
            </w:r>
            <w:r w:rsidR="002617B9" w:rsidRPr="00591851">
              <w:rPr>
                <w:rFonts w:cs="Arial"/>
                <w:color w:val="000000" w:themeColor="text1"/>
              </w:rPr>
              <w:t xml:space="preserve"> Jointly organized by Department of Mechanical Engineering &amp;Department of Electrical and Electronics </w:t>
            </w:r>
            <w:r w:rsidRPr="00591851">
              <w:rPr>
                <w:rFonts w:cs="Arial"/>
                <w:color w:val="000000" w:themeColor="text1"/>
              </w:rPr>
              <w:t>Engineering, Faculty</w:t>
            </w:r>
            <w:r w:rsidR="002617B9" w:rsidRPr="00591851">
              <w:rPr>
                <w:rFonts w:cs="Arial"/>
                <w:color w:val="000000" w:themeColor="text1"/>
              </w:rPr>
              <w:t xml:space="preserve"> of Engineering and </w:t>
            </w:r>
            <w:r w:rsidR="00F365D1" w:rsidRPr="00591851">
              <w:rPr>
                <w:rFonts w:cs="Arial"/>
                <w:color w:val="000000" w:themeColor="text1"/>
              </w:rPr>
              <w:t>Technology,</w:t>
            </w:r>
            <w:r w:rsidR="00F365D1" w:rsidRPr="00591851">
              <w:rPr>
                <w:rFonts w:cs="Arial"/>
                <w:b/>
                <w:color w:val="000000" w:themeColor="text1"/>
              </w:rPr>
              <w:t xml:space="preserve"> JAIN</w:t>
            </w:r>
            <w:r w:rsidR="002617B9" w:rsidRPr="00591851">
              <w:rPr>
                <w:rFonts w:cs="Arial"/>
                <w:color w:val="000000" w:themeColor="text1"/>
              </w:rPr>
              <w:t xml:space="preserve"> (Deemed-to-be University</w:t>
            </w:r>
            <w:r w:rsidRPr="00591851">
              <w:rPr>
                <w:rFonts w:cs="Arial"/>
                <w:color w:val="000000" w:themeColor="text1"/>
              </w:rPr>
              <w:t>), Bangalore</w:t>
            </w:r>
            <w:r w:rsidR="002617B9" w:rsidRPr="00591851">
              <w:rPr>
                <w:rFonts w:cs="Arial"/>
                <w:color w:val="000000" w:themeColor="text1"/>
              </w:rPr>
              <w:t>, on 28th May 2020</w:t>
            </w:r>
          </w:p>
          <w:p w14:paraId="0C797BD1" w14:textId="17119F83" w:rsidR="002617B9" w:rsidRPr="00591851" w:rsidRDefault="002617B9" w:rsidP="002617B9">
            <w:pPr>
              <w:adjustRightInd w:val="0"/>
              <w:jc w:val="both"/>
              <w:rPr>
                <w:rFonts w:cs="Arial"/>
                <w:color w:val="000000" w:themeColor="text1"/>
              </w:rPr>
            </w:pPr>
            <w:r w:rsidRPr="00591851">
              <w:rPr>
                <w:rFonts w:cs="Arial"/>
                <w:color w:val="000000" w:themeColor="text1"/>
              </w:rPr>
              <w:t xml:space="preserve">Participated in 5-day Webinar series </w:t>
            </w:r>
            <w:r w:rsidR="00BD1F8A" w:rsidRPr="00591851">
              <w:rPr>
                <w:rFonts w:cs="Arial"/>
                <w:color w:val="000000" w:themeColor="text1"/>
              </w:rPr>
              <w:t>on,</w:t>
            </w:r>
            <w:r w:rsidR="00BD1F8A" w:rsidRPr="00591851">
              <w:rPr>
                <w:rFonts w:cs="Arial"/>
                <w:b/>
                <w:color w:val="000000" w:themeColor="text1"/>
              </w:rPr>
              <w:t xml:space="preserve"> “Challenges, Issues</w:t>
            </w:r>
            <w:r w:rsidRPr="00591851">
              <w:rPr>
                <w:rFonts w:cs="Arial"/>
                <w:b/>
                <w:color w:val="000000" w:themeColor="text1"/>
              </w:rPr>
              <w:t>, Designing &amp;Grid Management for Grid Connected Solar/Wind Energy Systems"</w:t>
            </w:r>
            <w:r w:rsidRPr="00591851">
              <w:rPr>
                <w:rFonts w:cs="Arial"/>
                <w:color w:val="000000" w:themeColor="text1"/>
              </w:rPr>
              <w:t xml:space="preserve">, Organized by the Department of Electrical </w:t>
            </w:r>
            <w:r w:rsidR="00BD1F8A" w:rsidRPr="00591851">
              <w:rPr>
                <w:rFonts w:cs="Arial"/>
                <w:color w:val="000000" w:themeColor="text1"/>
              </w:rPr>
              <w:t>Engineering, Bangalore</w:t>
            </w:r>
            <w:r w:rsidRPr="00591851">
              <w:rPr>
                <w:rFonts w:cs="Arial"/>
                <w:color w:val="000000" w:themeColor="text1"/>
              </w:rPr>
              <w:t xml:space="preserve"> university ,</w:t>
            </w:r>
            <w:r w:rsidR="00BD1F8A" w:rsidRPr="00591851">
              <w:rPr>
                <w:rFonts w:cs="Arial"/>
                <w:color w:val="000000" w:themeColor="text1"/>
              </w:rPr>
              <w:t>Bengaluru, held</w:t>
            </w:r>
            <w:r w:rsidRPr="00591851">
              <w:rPr>
                <w:rFonts w:cs="Arial"/>
                <w:color w:val="000000" w:themeColor="text1"/>
              </w:rPr>
              <w:t xml:space="preserve"> from July 23,2020 to July 27,2020.</w:t>
            </w:r>
          </w:p>
          <w:p w14:paraId="2B8FAAAA" w14:textId="77777777" w:rsidR="002617B9" w:rsidRPr="00591851" w:rsidRDefault="002617B9" w:rsidP="002617B9">
            <w:pPr>
              <w:adjustRightInd w:val="0"/>
              <w:jc w:val="both"/>
              <w:rPr>
                <w:rFonts w:cs="Arial"/>
                <w:color w:val="000000" w:themeColor="text1"/>
              </w:rPr>
            </w:pPr>
          </w:p>
          <w:p w14:paraId="4192F5E7" w14:textId="1FD684B8" w:rsidR="002617B9" w:rsidRPr="00591851" w:rsidRDefault="002617B9" w:rsidP="002617B9">
            <w:pPr>
              <w:spacing w:after="220"/>
              <w:jc w:val="both"/>
              <w:rPr>
                <w:rFonts w:cs="Arial"/>
                <w:color w:val="000000" w:themeColor="text1"/>
              </w:rPr>
            </w:pPr>
            <w:r w:rsidRPr="00591851">
              <w:rPr>
                <w:rFonts w:cs="Arial"/>
                <w:color w:val="000000" w:themeColor="text1"/>
              </w:rPr>
              <w:t xml:space="preserve">Participated </w:t>
            </w:r>
            <w:r w:rsidR="00F365D1" w:rsidRPr="00591851">
              <w:rPr>
                <w:rFonts w:cs="Arial"/>
                <w:color w:val="000000" w:themeColor="text1"/>
              </w:rPr>
              <w:t>in one</w:t>
            </w:r>
            <w:r w:rsidRPr="00591851">
              <w:rPr>
                <w:rFonts w:cs="Arial"/>
                <w:color w:val="000000" w:themeColor="text1"/>
              </w:rPr>
              <w:t xml:space="preserve"> day webinar on," Road map </w:t>
            </w:r>
            <w:r w:rsidR="00F365D1" w:rsidRPr="00591851">
              <w:rPr>
                <w:rFonts w:cs="Arial"/>
                <w:color w:val="000000" w:themeColor="text1"/>
              </w:rPr>
              <w:t>to Intellectual</w:t>
            </w:r>
            <w:r w:rsidRPr="00591851">
              <w:rPr>
                <w:rFonts w:cs="Arial"/>
                <w:color w:val="000000" w:themeColor="text1"/>
              </w:rPr>
              <w:t xml:space="preserve"> Property Rights and Patent Filing", organized by Computer Science Department </w:t>
            </w:r>
            <w:r w:rsidR="00BD1F8A" w:rsidRPr="00591851">
              <w:rPr>
                <w:rFonts w:cs="Arial"/>
                <w:color w:val="000000" w:themeColor="text1"/>
              </w:rPr>
              <w:t>of Nazareth</w:t>
            </w:r>
            <w:r w:rsidRPr="00591851">
              <w:rPr>
                <w:rFonts w:cs="Arial"/>
                <w:color w:val="000000" w:themeColor="text1"/>
              </w:rPr>
              <w:t xml:space="preserve"> college of Arts and Science, Chennai.</w:t>
            </w:r>
          </w:p>
          <w:p w14:paraId="3DF076F6" w14:textId="77777777" w:rsidR="002617B9" w:rsidRPr="00591851" w:rsidRDefault="002617B9" w:rsidP="009E254B">
            <w:pPr>
              <w:pStyle w:val="BodyText"/>
              <w:jc w:val="left"/>
              <w:rPr>
                <w:rFonts w:cs="Arial"/>
              </w:rPr>
            </w:pPr>
          </w:p>
          <w:p w14:paraId="11A2C66F" w14:textId="77777777" w:rsidR="00B6150C" w:rsidRPr="00591851" w:rsidRDefault="00B6150C" w:rsidP="00775347">
            <w:pPr>
              <w:pStyle w:val="BodyText"/>
              <w:spacing w:before="10" w:line="240" w:lineRule="auto"/>
              <w:rPr>
                <w:rFonts w:cs="Arial"/>
              </w:rPr>
            </w:pPr>
            <w:r w:rsidRPr="00591851">
              <w:rPr>
                <w:rFonts w:cs="Arial"/>
              </w:rPr>
              <w:t>MHRD-Sponsored INDO-US International Workshop on “IOT AND ML BASED MICROGRID &amp; ENERGY MANAGEMENT” Organized by Department of Electrical and Electronics Engineering during 19th – 23rd February 2024</w:t>
            </w:r>
          </w:p>
          <w:p w14:paraId="5894D429" w14:textId="0AEB7E08" w:rsidR="00775347" w:rsidRPr="00591851" w:rsidRDefault="00897661" w:rsidP="00775347">
            <w:pPr>
              <w:pStyle w:val="BodyText"/>
              <w:spacing w:before="10" w:line="240" w:lineRule="auto"/>
              <w:rPr>
                <w:rFonts w:cs="Arial"/>
              </w:rPr>
            </w:pPr>
            <w:r w:rsidRPr="00591851">
              <w:rPr>
                <w:rFonts w:cs="Arial"/>
              </w:rPr>
              <w:t>.</w:t>
            </w:r>
            <w:r w:rsidR="00775347" w:rsidRPr="00591851">
              <w:rPr>
                <w:rFonts w:cs="Arial"/>
              </w:rPr>
              <w:t>ATAL Faculty Development Program on “Recent trends of Power Electronics and Machine Learning in Electric Vehicles “organized by the department of Electronics and Communication Engineering, AMC College of Engineering, from 10</w:t>
            </w:r>
            <w:r w:rsidR="00775347" w:rsidRPr="00591851">
              <w:rPr>
                <w:rFonts w:cs="Arial"/>
                <w:vertAlign w:val="superscript"/>
              </w:rPr>
              <w:t>th</w:t>
            </w:r>
            <w:r w:rsidR="00775347" w:rsidRPr="00591851">
              <w:rPr>
                <w:rFonts w:cs="Arial"/>
              </w:rPr>
              <w:t xml:space="preserve"> to 21</w:t>
            </w:r>
            <w:r w:rsidR="00775347" w:rsidRPr="00591851">
              <w:rPr>
                <w:rFonts w:cs="Arial"/>
                <w:vertAlign w:val="superscript"/>
              </w:rPr>
              <w:t>st</w:t>
            </w:r>
            <w:r w:rsidR="00775347" w:rsidRPr="00591851">
              <w:rPr>
                <w:rFonts w:cs="Arial"/>
              </w:rPr>
              <w:t xml:space="preserve"> two weeks in October 2022. </w:t>
            </w:r>
          </w:p>
          <w:p w14:paraId="1E2120A4" w14:textId="074EB2C1" w:rsidR="00775347" w:rsidRPr="00591851" w:rsidRDefault="00775347" w:rsidP="000F22D3">
            <w:pPr>
              <w:pStyle w:val="BodyText"/>
              <w:rPr>
                <w:rFonts w:cs="Arial"/>
              </w:rPr>
            </w:pPr>
            <w:r w:rsidRPr="00591851">
              <w:rPr>
                <w:rFonts w:cs="Arial"/>
              </w:rPr>
              <w:t>ATAL Faculty Development Program on “</w:t>
            </w:r>
            <w:hyperlink r:id="rId12" w:history="1">
              <w:r w:rsidRPr="00591851">
                <w:rPr>
                  <w:rStyle w:val="Hyperlink"/>
                  <w:rFonts w:cs="Arial"/>
                  <w:color w:val="auto"/>
                  <w:u w:val="none"/>
                </w:rPr>
                <w:t>Application Of Power Electronics in Electric Vehicles and Energy Storage</w:t>
              </w:r>
            </w:hyperlink>
            <w:r w:rsidRPr="00591851">
              <w:rPr>
                <w:rFonts w:cs="Arial"/>
              </w:rPr>
              <w:t xml:space="preserve"> “organized by E&amp;ICT academy ,NIT Warangal., from 14</w:t>
            </w:r>
            <w:r w:rsidRPr="00591851">
              <w:rPr>
                <w:rFonts w:cs="Arial"/>
                <w:vertAlign w:val="superscript"/>
              </w:rPr>
              <w:t>th</w:t>
            </w:r>
            <w:r w:rsidRPr="00591851">
              <w:rPr>
                <w:rFonts w:cs="Arial"/>
              </w:rPr>
              <w:t xml:space="preserve"> to 22</w:t>
            </w:r>
            <w:r w:rsidRPr="00591851">
              <w:rPr>
                <w:rFonts w:cs="Arial"/>
                <w:vertAlign w:val="superscript"/>
              </w:rPr>
              <w:t>th</w:t>
            </w:r>
            <w:r w:rsidRPr="00591851">
              <w:rPr>
                <w:rFonts w:cs="Arial"/>
              </w:rPr>
              <w:t xml:space="preserve"> two weeks in February 2022</w:t>
            </w:r>
          </w:p>
          <w:p w14:paraId="4D107F40" w14:textId="712C5247" w:rsidR="000F22D3" w:rsidRPr="00591851" w:rsidRDefault="000F22D3" w:rsidP="000F22D3">
            <w:pPr>
              <w:pStyle w:val="BodyText"/>
              <w:rPr>
                <w:rFonts w:cs="Arial"/>
              </w:rPr>
            </w:pPr>
            <w:r w:rsidRPr="00591851">
              <w:rPr>
                <w:rFonts w:cs="Arial"/>
              </w:rPr>
              <w:t>Two days National Level Online FDP on the theme of Renewable Energy Sources and Technologies" organized by the Department of Electronics and Renewable Energy, SoS, JAIN</w:t>
            </w:r>
            <w:r w:rsidR="00DC6C7C" w:rsidRPr="00591851">
              <w:rPr>
                <w:rFonts w:cs="Arial"/>
              </w:rPr>
              <w:t xml:space="preserve"> (Deemed to be U</w:t>
            </w:r>
            <w:r w:rsidRPr="00591851">
              <w:rPr>
                <w:rFonts w:cs="Arial"/>
              </w:rPr>
              <w:t>niversity),</w:t>
            </w:r>
            <w:r w:rsidR="00DC6C7C" w:rsidRPr="00591851">
              <w:rPr>
                <w:rFonts w:cs="Arial"/>
              </w:rPr>
              <w:t xml:space="preserve"> </w:t>
            </w:r>
            <w:r w:rsidRPr="00591851">
              <w:rPr>
                <w:rFonts w:cs="Arial"/>
              </w:rPr>
              <w:t>Bangalore on 5th and 6th August 2020.</w:t>
            </w:r>
          </w:p>
          <w:p w14:paraId="0CEEA9D2" w14:textId="4C5D6886" w:rsidR="00B91E7E" w:rsidRPr="00591851" w:rsidRDefault="00B91E7E" w:rsidP="000F22D3">
            <w:pPr>
              <w:pStyle w:val="BodyText"/>
              <w:rPr>
                <w:rFonts w:cs="Arial"/>
              </w:rPr>
            </w:pPr>
            <w:r w:rsidRPr="00591851">
              <w:rPr>
                <w:rFonts w:cs="Arial"/>
              </w:rPr>
              <w:t xml:space="preserve">CSIR </w:t>
            </w:r>
            <w:r w:rsidR="0096789A" w:rsidRPr="00591851">
              <w:rPr>
                <w:rFonts w:cs="Arial"/>
              </w:rPr>
              <w:t>Sponsored</w:t>
            </w:r>
            <w:r w:rsidRPr="00591851">
              <w:rPr>
                <w:rFonts w:cs="Arial"/>
              </w:rPr>
              <w:t xml:space="preserve"> </w:t>
            </w:r>
            <w:r w:rsidR="00F365D1" w:rsidRPr="00591851">
              <w:rPr>
                <w:rFonts w:cs="Arial"/>
              </w:rPr>
              <w:t>Two-day</w:t>
            </w:r>
            <w:r w:rsidRPr="00591851">
              <w:rPr>
                <w:rFonts w:cs="Arial"/>
              </w:rPr>
              <w:t xml:space="preserve"> National le</w:t>
            </w:r>
            <w:r w:rsidR="0096789A" w:rsidRPr="00591851">
              <w:rPr>
                <w:rFonts w:cs="Arial"/>
              </w:rPr>
              <w:t>vel seminar conducted by Kongu E</w:t>
            </w:r>
            <w:r w:rsidRPr="00591851">
              <w:rPr>
                <w:rFonts w:cs="Arial"/>
              </w:rPr>
              <w:t xml:space="preserve">ngineering </w:t>
            </w:r>
            <w:r w:rsidR="0096789A" w:rsidRPr="00591851">
              <w:rPr>
                <w:rFonts w:cs="Arial"/>
              </w:rPr>
              <w:t>C</w:t>
            </w:r>
            <w:r w:rsidRPr="00591851">
              <w:rPr>
                <w:rFonts w:cs="Arial"/>
              </w:rPr>
              <w:t>ollege</w:t>
            </w:r>
            <w:r w:rsidR="006C38B7" w:rsidRPr="00591851">
              <w:rPr>
                <w:rFonts w:cs="Arial"/>
              </w:rPr>
              <w:t>, Erode on</w:t>
            </w:r>
            <w:r w:rsidR="0096789A" w:rsidRPr="00591851">
              <w:rPr>
                <w:rFonts w:cs="Arial"/>
              </w:rPr>
              <w:t xml:space="preserve"> "Emerging Trends in Smart Grid and En</w:t>
            </w:r>
            <w:r w:rsidRPr="00591851">
              <w:rPr>
                <w:rFonts w:cs="Arial"/>
              </w:rPr>
              <w:t>ergy storage</w:t>
            </w:r>
            <w:r w:rsidR="0096789A" w:rsidRPr="00591851">
              <w:rPr>
                <w:rFonts w:cs="Arial"/>
              </w:rPr>
              <w:t xml:space="preserve"> technologies </w:t>
            </w:r>
            <w:r w:rsidR="006C38B7" w:rsidRPr="00591851">
              <w:rPr>
                <w:rFonts w:cs="Arial"/>
              </w:rPr>
              <w:t>for sustainable</w:t>
            </w:r>
            <w:r w:rsidR="0096789A" w:rsidRPr="00591851">
              <w:rPr>
                <w:rFonts w:cs="Arial"/>
              </w:rPr>
              <w:t xml:space="preserve"> Energy </w:t>
            </w:r>
            <w:r w:rsidR="006C38B7" w:rsidRPr="00591851">
              <w:rPr>
                <w:rFonts w:cs="Arial"/>
              </w:rPr>
              <w:t>Management on</w:t>
            </w:r>
            <w:r w:rsidR="0096789A" w:rsidRPr="00591851">
              <w:rPr>
                <w:rFonts w:cs="Arial"/>
              </w:rPr>
              <w:t xml:space="preserve"> 4th </w:t>
            </w:r>
            <w:r w:rsidR="006C38B7" w:rsidRPr="00591851">
              <w:rPr>
                <w:rFonts w:cs="Arial"/>
              </w:rPr>
              <w:t xml:space="preserve">and </w:t>
            </w:r>
            <w:r w:rsidR="0096789A" w:rsidRPr="00591851">
              <w:rPr>
                <w:rFonts w:cs="Arial"/>
              </w:rPr>
              <w:t>5th January 2019.</w:t>
            </w:r>
          </w:p>
          <w:p w14:paraId="3AF5A286" w14:textId="367FCAE6" w:rsidR="00B91E7E" w:rsidRPr="00591851" w:rsidRDefault="00B91E7E" w:rsidP="00DA09D0">
            <w:pPr>
              <w:pStyle w:val="BodyText"/>
              <w:jc w:val="left"/>
              <w:rPr>
                <w:rFonts w:cs="Arial"/>
              </w:rPr>
            </w:pPr>
            <w:r w:rsidRPr="00591851">
              <w:rPr>
                <w:rFonts w:cs="Arial"/>
              </w:rPr>
              <w:t xml:space="preserve">Two days workshop Conducted by Central Power Research Institute </w:t>
            </w:r>
            <w:r w:rsidR="0096789A" w:rsidRPr="00591851">
              <w:rPr>
                <w:rFonts w:cs="Arial"/>
              </w:rPr>
              <w:t>on "Power</w:t>
            </w:r>
            <w:r w:rsidRPr="00591851">
              <w:rPr>
                <w:rFonts w:cs="Arial"/>
              </w:rPr>
              <w:t xml:space="preserve"> Quality</w:t>
            </w:r>
            <w:r w:rsidR="006C38B7" w:rsidRPr="00591851">
              <w:rPr>
                <w:rFonts w:cs="Arial"/>
              </w:rPr>
              <w:t xml:space="preserve"> (PQ) standards on</w:t>
            </w:r>
            <w:r w:rsidRPr="00591851">
              <w:rPr>
                <w:rFonts w:cs="Arial"/>
              </w:rPr>
              <w:t xml:space="preserve"> 14</w:t>
            </w:r>
            <w:r w:rsidRPr="00591851">
              <w:rPr>
                <w:rFonts w:cs="Arial"/>
                <w:vertAlign w:val="superscript"/>
              </w:rPr>
              <w:t>th</w:t>
            </w:r>
            <w:r w:rsidR="006C38B7" w:rsidRPr="00591851">
              <w:rPr>
                <w:rFonts w:cs="Arial"/>
              </w:rPr>
              <w:t xml:space="preserve">and </w:t>
            </w:r>
            <w:r w:rsidRPr="00591851">
              <w:rPr>
                <w:rFonts w:cs="Arial"/>
              </w:rPr>
              <w:t>5</w:t>
            </w:r>
            <w:r w:rsidRPr="00591851">
              <w:rPr>
                <w:rFonts w:cs="Arial"/>
                <w:vertAlign w:val="superscript"/>
              </w:rPr>
              <w:t>th</w:t>
            </w:r>
            <w:r w:rsidR="0096789A" w:rsidRPr="00591851">
              <w:rPr>
                <w:rFonts w:cs="Arial"/>
              </w:rPr>
              <w:t>June</w:t>
            </w:r>
            <w:r w:rsidRPr="00591851">
              <w:rPr>
                <w:rFonts w:cs="Arial"/>
              </w:rPr>
              <w:t xml:space="preserve"> 2018.</w:t>
            </w:r>
          </w:p>
          <w:p w14:paraId="7C68C239" w14:textId="784BA508" w:rsidR="00DA09D0" w:rsidRPr="00591851" w:rsidRDefault="00B91E7E" w:rsidP="00DA09D0">
            <w:pPr>
              <w:pStyle w:val="BodyText"/>
              <w:jc w:val="left"/>
              <w:rPr>
                <w:rFonts w:cs="Arial"/>
              </w:rPr>
            </w:pPr>
            <w:r w:rsidRPr="00591851">
              <w:rPr>
                <w:rFonts w:cs="Arial"/>
              </w:rPr>
              <w:lastRenderedPageBreak/>
              <w:t xml:space="preserve">the </w:t>
            </w:r>
            <w:r w:rsidR="0096789A" w:rsidRPr="00591851">
              <w:rPr>
                <w:rFonts w:cs="Arial"/>
              </w:rPr>
              <w:t>workshop</w:t>
            </w:r>
            <w:r w:rsidR="006C38B7" w:rsidRPr="00591851">
              <w:rPr>
                <w:rFonts w:cs="Arial"/>
              </w:rPr>
              <w:t xml:space="preserve"> on </w:t>
            </w:r>
            <w:r w:rsidRPr="00591851">
              <w:rPr>
                <w:rFonts w:cs="Arial"/>
              </w:rPr>
              <w:t xml:space="preserve">"New Model Curriculum for first year BE /B.Tech-CBCS detailed syllabus (2018-2019)as per outcome based Education (OBE) format including course outcomes (CO) and </w:t>
            </w:r>
            <w:r w:rsidR="0096789A" w:rsidRPr="00591851">
              <w:rPr>
                <w:rFonts w:cs="Arial"/>
              </w:rPr>
              <w:t>Blooms'</w:t>
            </w:r>
            <w:r w:rsidRPr="00591851">
              <w:rPr>
                <w:rFonts w:cs="Arial"/>
              </w:rPr>
              <w:t xml:space="preserve"> Taxonomy"</w:t>
            </w:r>
          </w:p>
          <w:p w14:paraId="59EFF2DA" w14:textId="7951C07C" w:rsidR="00B91E7E" w:rsidRPr="00591851" w:rsidRDefault="00B91E7E" w:rsidP="00DA09D0">
            <w:pPr>
              <w:pStyle w:val="BodyText"/>
              <w:jc w:val="left"/>
              <w:rPr>
                <w:rFonts w:cs="Arial"/>
              </w:rPr>
            </w:pPr>
            <w:bookmarkStart w:id="3" w:name="_Hlk180439960"/>
            <w:r w:rsidRPr="00591851">
              <w:rPr>
                <w:rFonts w:cs="Arial"/>
              </w:rPr>
              <w:t xml:space="preserve"> Faculty Development </w:t>
            </w:r>
            <w:r w:rsidR="006C38B7" w:rsidRPr="00591851">
              <w:rPr>
                <w:rFonts w:cs="Arial"/>
              </w:rPr>
              <w:t>Program on “Embedded</w:t>
            </w:r>
            <w:r w:rsidRPr="00591851">
              <w:rPr>
                <w:rFonts w:cs="Arial"/>
              </w:rPr>
              <w:t xml:space="preserve"> controller lab using ARM cortex M3 </w:t>
            </w:r>
            <w:r w:rsidR="006C38B7" w:rsidRPr="00591851">
              <w:rPr>
                <w:rFonts w:cs="Arial"/>
              </w:rPr>
              <w:t>“organized</w:t>
            </w:r>
            <w:r w:rsidRPr="00591851">
              <w:rPr>
                <w:rFonts w:cs="Arial"/>
              </w:rPr>
              <w:t xml:space="preserve"> by the department of Electronics and Communication Engineering from 4</w:t>
            </w:r>
            <w:r w:rsidRPr="00591851">
              <w:rPr>
                <w:rFonts w:cs="Arial"/>
                <w:vertAlign w:val="superscript"/>
              </w:rPr>
              <w:t>th</w:t>
            </w:r>
            <w:r w:rsidRPr="00591851">
              <w:rPr>
                <w:rFonts w:cs="Arial"/>
              </w:rPr>
              <w:t xml:space="preserve"> to </w:t>
            </w:r>
            <w:r w:rsidR="006C38B7" w:rsidRPr="00591851">
              <w:rPr>
                <w:rFonts w:cs="Arial"/>
              </w:rPr>
              <w:t>6</w:t>
            </w:r>
            <w:r w:rsidR="006C38B7" w:rsidRPr="00591851">
              <w:rPr>
                <w:rFonts w:cs="Arial"/>
                <w:vertAlign w:val="superscript"/>
              </w:rPr>
              <w:t>th</w:t>
            </w:r>
            <w:r w:rsidR="006C38B7" w:rsidRPr="00591851">
              <w:rPr>
                <w:rFonts w:cs="Arial"/>
              </w:rPr>
              <w:t xml:space="preserve"> three</w:t>
            </w:r>
            <w:r w:rsidRPr="00591851">
              <w:rPr>
                <w:rFonts w:cs="Arial"/>
              </w:rPr>
              <w:t xml:space="preserve"> days in January 2018</w:t>
            </w:r>
            <w:bookmarkEnd w:id="3"/>
            <w:r w:rsidRPr="00591851">
              <w:rPr>
                <w:rFonts w:cs="Arial"/>
              </w:rPr>
              <w:t>.</w:t>
            </w:r>
          </w:p>
          <w:p w14:paraId="65446FA2" w14:textId="50525D44" w:rsidR="00DA09D0" w:rsidRPr="00591851" w:rsidRDefault="005D49E3" w:rsidP="00DA09D0">
            <w:pPr>
              <w:pStyle w:val="BodyText"/>
              <w:jc w:val="left"/>
              <w:rPr>
                <w:rFonts w:cs="Arial"/>
              </w:rPr>
            </w:pPr>
            <w:r w:rsidRPr="00591851">
              <w:rPr>
                <w:rFonts w:cs="Arial"/>
              </w:rPr>
              <w:t>Two</w:t>
            </w:r>
            <w:r w:rsidR="00DA09D0" w:rsidRPr="00591851">
              <w:rPr>
                <w:rFonts w:cs="Arial"/>
              </w:rPr>
              <w:t xml:space="preserve"> day National </w:t>
            </w:r>
            <w:r w:rsidRPr="00591851">
              <w:rPr>
                <w:rFonts w:cs="Arial"/>
              </w:rPr>
              <w:t>workshop</w:t>
            </w:r>
            <w:r w:rsidR="00225DAD" w:rsidRPr="00591851">
              <w:rPr>
                <w:rFonts w:cs="Arial"/>
              </w:rPr>
              <w:t xml:space="preserve"> on IOT BOOT</w:t>
            </w:r>
            <w:r w:rsidR="00DA09D0" w:rsidRPr="00591851">
              <w:rPr>
                <w:rFonts w:cs="Arial"/>
              </w:rPr>
              <w:t xml:space="preserve"> CAMP-2107,held on 10</w:t>
            </w:r>
            <w:r w:rsidR="00DA09D0" w:rsidRPr="00591851">
              <w:rPr>
                <w:rFonts w:cs="Arial"/>
                <w:vertAlign w:val="superscript"/>
              </w:rPr>
              <w:t>TH</w:t>
            </w:r>
            <w:r w:rsidR="00DA09D0" w:rsidRPr="00591851">
              <w:rPr>
                <w:rFonts w:cs="Arial"/>
              </w:rPr>
              <w:t xml:space="preserve"> and 11</w:t>
            </w:r>
            <w:r w:rsidR="00DA09D0" w:rsidRPr="00591851">
              <w:rPr>
                <w:rFonts w:cs="Arial"/>
                <w:vertAlign w:val="superscript"/>
              </w:rPr>
              <w:t>th</w:t>
            </w:r>
            <w:r w:rsidR="00B91E7E" w:rsidRPr="00591851">
              <w:rPr>
                <w:rFonts w:cs="Arial"/>
              </w:rPr>
              <w:t>April at Bangalore Institute of Technology,</w:t>
            </w:r>
            <w:r w:rsidRPr="00591851">
              <w:rPr>
                <w:rFonts w:cs="Arial"/>
              </w:rPr>
              <w:t xml:space="preserve"> Bangalore</w:t>
            </w:r>
            <w:r w:rsidR="00B91E7E" w:rsidRPr="00591851">
              <w:rPr>
                <w:rFonts w:cs="Arial"/>
              </w:rPr>
              <w:t>.</w:t>
            </w:r>
          </w:p>
          <w:p w14:paraId="0D7B7CE9" w14:textId="7514EA0B" w:rsidR="003401CB" w:rsidRPr="00591851" w:rsidRDefault="003401CB" w:rsidP="00F4659E">
            <w:pPr>
              <w:pStyle w:val="BodyText"/>
              <w:jc w:val="left"/>
              <w:rPr>
                <w:rFonts w:cs="Arial"/>
              </w:rPr>
            </w:pPr>
            <w:r w:rsidRPr="00591851">
              <w:rPr>
                <w:rFonts w:cs="Arial"/>
              </w:rPr>
              <w:t xml:space="preserve">IEEE </w:t>
            </w:r>
            <w:r w:rsidR="007B49BF" w:rsidRPr="00591851">
              <w:rPr>
                <w:rFonts w:cs="Arial"/>
              </w:rPr>
              <w:t>Sponsored</w:t>
            </w:r>
            <w:r w:rsidRPr="00591851">
              <w:rPr>
                <w:rFonts w:cs="Arial"/>
              </w:rPr>
              <w:t xml:space="preserve"> National Conference on “Advances </w:t>
            </w:r>
            <w:r w:rsidR="006C38B7" w:rsidRPr="00591851">
              <w:rPr>
                <w:rFonts w:cs="Arial"/>
              </w:rPr>
              <w:t>in Electrical</w:t>
            </w:r>
            <w:r w:rsidRPr="00591851">
              <w:rPr>
                <w:rFonts w:cs="Arial"/>
              </w:rPr>
              <w:t xml:space="preserve"> Power and Energy Systems”</w:t>
            </w:r>
            <w:r w:rsidR="007B49BF" w:rsidRPr="00591851">
              <w:rPr>
                <w:rFonts w:cs="Arial"/>
              </w:rPr>
              <w:t xml:space="preserve"> held </w:t>
            </w:r>
            <w:r w:rsidR="006C38B7" w:rsidRPr="00591851">
              <w:rPr>
                <w:rFonts w:cs="Arial"/>
              </w:rPr>
              <w:t>on 20</w:t>
            </w:r>
            <w:r w:rsidR="007B49BF" w:rsidRPr="00591851">
              <w:rPr>
                <w:rFonts w:cs="Arial"/>
              </w:rPr>
              <w:t xml:space="preserve">-21 September at Ajay Kumar Garg Engineering College, </w:t>
            </w:r>
            <w:r w:rsidR="00A40E74" w:rsidRPr="00591851">
              <w:rPr>
                <w:rFonts w:cs="Arial"/>
              </w:rPr>
              <w:t>Ghaziabad, (</w:t>
            </w:r>
            <w:r w:rsidR="007B49BF" w:rsidRPr="00591851">
              <w:rPr>
                <w:rFonts w:cs="Arial"/>
              </w:rPr>
              <w:t>U.P.)India.</w:t>
            </w:r>
          </w:p>
          <w:p w14:paraId="5573AF11" w14:textId="219DBE2B" w:rsidR="007B49BF" w:rsidRPr="00591851" w:rsidRDefault="007B49BF" w:rsidP="00F4659E">
            <w:pPr>
              <w:pStyle w:val="BodyText"/>
              <w:jc w:val="left"/>
              <w:rPr>
                <w:rFonts w:cs="Arial"/>
              </w:rPr>
            </w:pPr>
            <w:r w:rsidRPr="00591851">
              <w:rPr>
                <w:rFonts w:cs="Arial"/>
              </w:rPr>
              <w:t>Faculty Development Programme on “Economic Operation of Power Systems” organized by the department of Electrical &amp;Electronics Engineering on 5</w:t>
            </w:r>
            <w:r w:rsidRPr="00591851">
              <w:rPr>
                <w:rFonts w:cs="Arial"/>
                <w:vertAlign w:val="superscript"/>
              </w:rPr>
              <w:t>th</w:t>
            </w:r>
            <w:r w:rsidRPr="00591851">
              <w:rPr>
                <w:rFonts w:cs="Arial"/>
              </w:rPr>
              <w:t>December 2012.</w:t>
            </w:r>
          </w:p>
          <w:p w14:paraId="520FF066" w14:textId="3B953F55" w:rsidR="003401CB" w:rsidRPr="00591851" w:rsidRDefault="003401CB" w:rsidP="00F4659E">
            <w:pPr>
              <w:pStyle w:val="BodyText"/>
              <w:jc w:val="left"/>
              <w:rPr>
                <w:rFonts w:cs="Arial"/>
              </w:rPr>
            </w:pPr>
            <w:r w:rsidRPr="00591851">
              <w:rPr>
                <w:rFonts w:cs="Arial"/>
              </w:rPr>
              <w:t xml:space="preserve">Technical </w:t>
            </w:r>
            <w:r w:rsidR="007B49BF" w:rsidRPr="00591851">
              <w:rPr>
                <w:rFonts w:cs="Arial"/>
              </w:rPr>
              <w:t>Exhibition, XEL’99</w:t>
            </w:r>
            <w:r w:rsidRPr="00591851">
              <w:rPr>
                <w:rFonts w:cs="Arial"/>
              </w:rPr>
              <w:t xml:space="preserve"> held on August 14</w:t>
            </w:r>
            <w:r w:rsidR="006C38B7" w:rsidRPr="00591851">
              <w:rPr>
                <w:rFonts w:cs="Arial"/>
              </w:rPr>
              <w:t>, 1999</w:t>
            </w:r>
            <w:r w:rsidRPr="00591851">
              <w:rPr>
                <w:rFonts w:cs="Arial"/>
              </w:rPr>
              <w:t xml:space="preserve"> under the auspices of </w:t>
            </w:r>
            <w:r w:rsidR="006C38B7" w:rsidRPr="00591851">
              <w:rPr>
                <w:rFonts w:cs="Arial"/>
              </w:rPr>
              <w:t>Electrical, Electronics</w:t>
            </w:r>
            <w:r w:rsidRPr="00591851">
              <w:rPr>
                <w:rFonts w:cs="Arial"/>
              </w:rPr>
              <w:t>&amp; Communication Engineering Association.</w:t>
            </w:r>
          </w:p>
          <w:p w14:paraId="48864EFF" w14:textId="77777777" w:rsidR="000C7F0A" w:rsidRPr="00591851" w:rsidRDefault="000C7F0A" w:rsidP="00A82979">
            <w:pPr>
              <w:pStyle w:val="ListParagraph"/>
              <w:rPr>
                <w:rFonts w:ascii="Arial" w:hAnsi="Arial" w:cs="Arial"/>
                <w:b/>
                <w:sz w:val="20"/>
                <w:szCs w:val="20"/>
              </w:rPr>
            </w:pPr>
          </w:p>
        </w:tc>
      </w:tr>
      <w:tr w:rsidR="00F4659E" w:rsidRPr="00591851" w14:paraId="20DA8544" w14:textId="77777777" w:rsidTr="006854B3">
        <w:trPr>
          <w:trHeight w:val="1530"/>
          <w:jc w:val="center"/>
        </w:trPr>
        <w:tc>
          <w:tcPr>
            <w:tcW w:w="2381" w:type="dxa"/>
          </w:tcPr>
          <w:p w14:paraId="5E0C315C" w14:textId="77777777" w:rsidR="00F4659E" w:rsidRPr="00591851" w:rsidRDefault="00A82979" w:rsidP="00357F10">
            <w:pPr>
              <w:pStyle w:val="SectionTitle"/>
            </w:pPr>
            <w:bookmarkStart w:id="4" w:name="_Hlk209791168"/>
            <w:r w:rsidRPr="00591851">
              <w:rPr>
                <w:rStyle w:val="Strong"/>
                <w:color w:val="000000"/>
              </w:rPr>
              <w:lastRenderedPageBreak/>
              <w:t>Reference</w:t>
            </w:r>
          </w:p>
        </w:tc>
        <w:tc>
          <w:tcPr>
            <w:tcW w:w="7865" w:type="dxa"/>
          </w:tcPr>
          <w:p w14:paraId="08EAFA1A" w14:textId="79B773D9" w:rsidR="003F5234" w:rsidRPr="00EF63B4" w:rsidRDefault="003F5234" w:rsidP="003F5234">
            <w:pPr>
              <w:widowControl w:val="0"/>
              <w:autoSpaceDE w:val="0"/>
              <w:autoSpaceDN w:val="0"/>
              <w:rPr>
                <w:b/>
                <w:bCs/>
              </w:rPr>
            </w:pPr>
            <w:r w:rsidRPr="00EF63B4">
              <w:rPr>
                <w:b/>
                <w:bCs/>
              </w:rPr>
              <w:t xml:space="preserve">Dr </w:t>
            </w:r>
            <w:r w:rsidRPr="003F5234">
              <w:rPr>
                <w:b/>
                <w:bCs/>
              </w:rPr>
              <w:t>Veeresh Patil</w:t>
            </w:r>
          </w:p>
          <w:p w14:paraId="398963BB" w14:textId="77777777" w:rsidR="003F5234" w:rsidRPr="003F5234" w:rsidRDefault="003F5234" w:rsidP="003F5234">
            <w:r w:rsidRPr="00EF63B4">
              <w:t>Academic Senate Member</w:t>
            </w:r>
            <w:r w:rsidRPr="003F5234">
              <w:t>-</w:t>
            </w:r>
            <w:r w:rsidRPr="00EF63B4">
              <w:t>VTU</w:t>
            </w:r>
            <w:r w:rsidRPr="003F5234">
              <w:t xml:space="preserve">, </w:t>
            </w:r>
          </w:p>
          <w:p w14:paraId="66C3BDD2" w14:textId="5524C161" w:rsidR="003F5234" w:rsidRPr="003F5234" w:rsidRDefault="003F5234" w:rsidP="003F5234">
            <w:r w:rsidRPr="00EF63B4">
              <w:t xml:space="preserve">Professor </w:t>
            </w:r>
            <w:r w:rsidRPr="003F5234">
              <w:t xml:space="preserve">And </w:t>
            </w:r>
            <w:r w:rsidRPr="00EF63B4">
              <w:t xml:space="preserve">Head Electronics </w:t>
            </w:r>
            <w:r w:rsidRPr="003F5234">
              <w:t>and</w:t>
            </w:r>
            <w:r w:rsidRPr="003F5234">
              <w:t xml:space="preserve"> </w:t>
            </w:r>
            <w:r w:rsidRPr="00EF63B4">
              <w:t xml:space="preserve">Communication </w:t>
            </w:r>
            <w:r w:rsidRPr="003F5234">
              <w:t xml:space="preserve">Engineering, </w:t>
            </w:r>
          </w:p>
          <w:p w14:paraId="7E5606AA" w14:textId="7F161C0E" w:rsidR="003F5234" w:rsidRPr="00EF63B4" w:rsidRDefault="003F5234" w:rsidP="003F5234">
            <w:pPr>
              <w:widowControl w:val="0"/>
              <w:autoSpaceDE w:val="0"/>
              <w:autoSpaceDN w:val="0"/>
            </w:pPr>
            <w:r w:rsidRPr="00EF63B4">
              <w:t xml:space="preserve">Amruta Institute </w:t>
            </w:r>
            <w:r w:rsidRPr="003F5234">
              <w:t>of</w:t>
            </w:r>
            <w:r w:rsidRPr="003F5234">
              <w:t xml:space="preserve"> </w:t>
            </w:r>
            <w:r w:rsidRPr="00EF63B4">
              <w:t xml:space="preserve">Engineering </w:t>
            </w:r>
            <w:r w:rsidRPr="003F5234">
              <w:t xml:space="preserve">&amp; </w:t>
            </w:r>
            <w:r w:rsidRPr="00EF63B4">
              <w:t>Management Sciences</w:t>
            </w:r>
          </w:p>
          <w:p w14:paraId="454A9EBE" w14:textId="0E3F4DFC" w:rsidR="003F5234" w:rsidRDefault="003F5234" w:rsidP="003F5234">
            <w:pPr>
              <w:widowControl w:val="0"/>
              <w:autoSpaceDE w:val="0"/>
              <w:autoSpaceDN w:val="0"/>
            </w:pPr>
            <w:r w:rsidRPr="00EF63B4">
              <w:t>Bengaluru</w:t>
            </w:r>
            <w:r w:rsidRPr="003F5234">
              <w:t xml:space="preserve">, </w:t>
            </w:r>
            <w:r w:rsidRPr="00EF63B4">
              <w:t>Karnataka</w:t>
            </w:r>
            <w:r w:rsidRPr="003F5234">
              <w:t xml:space="preserve">, </w:t>
            </w:r>
            <w:r w:rsidRPr="00EF63B4">
              <w:t>India</w:t>
            </w:r>
            <w:r>
              <w:t>.</w:t>
            </w:r>
          </w:p>
          <w:p w14:paraId="57CA7129" w14:textId="77777777" w:rsidR="003F5234" w:rsidRDefault="003F5234" w:rsidP="003F5234">
            <w:pPr>
              <w:widowControl w:val="0"/>
              <w:autoSpaceDE w:val="0"/>
              <w:autoSpaceDN w:val="0"/>
            </w:pPr>
          </w:p>
          <w:p w14:paraId="794A8D1D" w14:textId="39F8379D" w:rsidR="003F5234" w:rsidRPr="00C17C86" w:rsidRDefault="003F5234" w:rsidP="003F5234">
            <w:pPr>
              <w:widowControl w:val="0"/>
              <w:autoSpaceDE w:val="0"/>
              <w:autoSpaceDN w:val="0"/>
            </w:pPr>
            <w:r w:rsidRPr="00C17C86">
              <w:rPr>
                <w:b/>
                <w:bCs/>
              </w:rPr>
              <w:t>Dr.</w:t>
            </w:r>
            <w:r w:rsidRPr="00C17C86">
              <w:rPr>
                <w:rFonts w:cs="Arial"/>
                <w:color w:val="767676"/>
                <w:shd w:val="clear" w:color="auto" w:fill="FFFFFF"/>
              </w:rPr>
              <w:t xml:space="preserve"> </w:t>
            </w:r>
            <w:r w:rsidRPr="00C17C86">
              <w:rPr>
                <w:b/>
                <w:bCs/>
              </w:rPr>
              <w:t>Srinivas Babu P</w:t>
            </w:r>
          </w:p>
          <w:p w14:paraId="6288FA3F" w14:textId="07EE6036" w:rsidR="003F5234" w:rsidRPr="00C17C86" w:rsidRDefault="003F5234" w:rsidP="003F5234">
            <w:pPr>
              <w:widowControl w:val="0"/>
              <w:autoSpaceDE w:val="0"/>
              <w:autoSpaceDN w:val="0"/>
            </w:pPr>
            <w:r w:rsidRPr="00C17C86">
              <w:t>Professor,</w:t>
            </w:r>
          </w:p>
          <w:p w14:paraId="3D82163D" w14:textId="528A200C" w:rsidR="003F5234" w:rsidRPr="00C17C86" w:rsidRDefault="003F5234" w:rsidP="003F5234">
            <w:pPr>
              <w:widowControl w:val="0"/>
              <w:autoSpaceDE w:val="0"/>
              <w:autoSpaceDN w:val="0"/>
            </w:pPr>
            <w:r w:rsidRPr="00C17C86">
              <w:t xml:space="preserve">East West Institute </w:t>
            </w:r>
            <w:r w:rsidRPr="00C17C86">
              <w:t xml:space="preserve">of </w:t>
            </w:r>
            <w:r w:rsidRPr="00C17C86">
              <w:t>Technology</w:t>
            </w:r>
            <w:r w:rsidRPr="00C17C86">
              <w:t>,</w:t>
            </w:r>
          </w:p>
          <w:p w14:paraId="7EC22E24" w14:textId="4299D5A9" w:rsidR="003F5234" w:rsidRPr="00C17C86" w:rsidRDefault="003F5234" w:rsidP="003F5234">
            <w:pPr>
              <w:widowControl w:val="0"/>
              <w:autoSpaceDE w:val="0"/>
              <w:autoSpaceDN w:val="0"/>
            </w:pPr>
            <w:r w:rsidRPr="00C17C86">
              <w:t xml:space="preserve">Department Electronics </w:t>
            </w:r>
            <w:r w:rsidRPr="00C17C86">
              <w:t xml:space="preserve">and </w:t>
            </w:r>
            <w:r w:rsidRPr="00C17C86">
              <w:t>Communications</w:t>
            </w:r>
            <w:r w:rsidRPr="00C17C86">
              <w:t xml:space="preserve"> Engineering</w:t>
            </w:r>
          </w:p>
          <w:p w14:paraId="4A830F66" w14:textId="77777777" w:rsidR="003F5234" w:rsidRPr="00C17C86" w:rsidRDefault="003F5234" w:rsidP="003F5234">
            <w:pPr>
              <w:widowControl w:val="0"/>
              <w:autoSpaceDE w:val="0"/>
              <w:autoSpaceDN w:val="0"/>
            </w:pPr>
            <w:r w:rsidRPr="00EF63B4">
              <w:t>Bengaluru</w:t>
            </w:r>
            <w:r w:rsidRPr="00C17C86">
              <w:t xml:space="preserve">, </w:t>
            </w:r>
            <w:r w:rsidRPr="00EF63B4">
              <w:t>Karnataka</w:t>
            </w:r>
            <w:r w:rsidRPr="00C17C86">
              <w:t xml:space="preserve">, </w:t>
            </w:r>
            <w:r w:rsidRPr="00EF63B4">
              <w:t>India</w:t>
            </w:r>
            <w:r w:rsidRPr="00C17C86">
              <w:t>.</w:t>
            </w:r>
          </w:p>
          <w:p w14:paraId="20F28EED" w14:textId="77777777" w:rsidR="003F5234" w:rsidRDefault="003F5234" w:rsidP="003F5234">
            <w:pPr>
              <w:widowControl w:val="0"/>
              <w:autoSpaceDE w:val="0"/>
              <w:autoSpaceDN w:val="0"/>
            </w:pPr>
          </w:p>
          <w:p w14:paraId="2596741B" w14:textId="7C058C7E" w:rsidR="00C17C86" w:rsidRPr="00C17C86" w:rsidRDefault="00C17C86" w:rsidP="00C17C86">
            <w:pPr>
              <w:widowControl w:val="0"/>
              <w:autoSpaceDE w:val="0"/>
              <w:autoSpaceDN w:val="0"/>
              <w:rPr>
                <w:lang w:val="en-IN"/>
              </w:rPr>
            </w:pPr>
            <w:r w:rsidRPr="00C17C86">
              <w:rPr>
                <w:b/>
                <w:bCs/>
                <w:lang w:val="en-IN"/>
              </w:rPr>
              <w:t>Dr Abhijith C C</w:t>
            </w:r>
            <w:r>
              <w:rPr>
                <w:lang w:val="en-IN"/>
              </w:rPr>
              <w:t>,</w:t>
            </w:r>
          </w:p>
          <w:p w14:paraId="247CEC9E" w14:textId="4DE59803" w:rsidR="003F5234" w:rsidRDefault="00C17C86" w:rsidP="003F5234">
            <w:pPr>
              <w:widowControl w:val="0"/>
              <w:autoSpaceDE w:val="0"/>
              <w:autoSpaceDN w:val="0"/>
            </w:pPr>
            <w:r>
              <w:t>Professor and Head,</w:t>
            </w:r>
          </w:p>
          <w:p w14:paraId="1EA768C6" w14:textId="0E38F2F1" w:rsidR="00C17C86" w:rsidRDefault="00C17C86" w:rsidP="003F5234">
            <w:pPr>
              <w:widowControl w:val="0"/>
              <w:autoSpaceDE w:val="0"/>
              <w:autoSpaceDN w:val="0"/>
            </w:pPr>
            <w:r>
              <w:t>RNS Institute of Technology,</w:t>
            </w:r>
          </w:p>
          <w:p w14:paraId="7FD65A33" w14:textId="76C7D89C" w:rsidR="00C17C86" w:rsidRDefault="00C17C86" w:rsidP="003F5234">
            <w:pPr>
              <w:widowControl w:val="0"/>
              <w:autoSpaceDE w:val="0"/>
              <w:autoSpaceDN w:val="0"/>
            </w:pPr>
            <w:r w:rsidRPr="00EF63B4">
              <w:t>Bengaluru</w:t>
            </w:r>
            <w:r w:rsidRPr="003F5234">
              <w:t xml:space="preserve">, </w:t>
            </w:r>
            <w:r w:rsidRPr="00EF63B4">
              <w:t>Karnataka</w:t>
            </w:r>
            <w:r w:rsidRPr="003F5234">
              <w:t xml:space="preserve">, </w:t>
            </w:r>
            <w:r w:rsidRPr="00EF63B4">
              <w:t>India</w:t>
            </w:r>
            <w:r>
              <w:t>.</w:t>
            </w:r>
          </w:p>
          <w:p w14:paraId="710D2893" w14:textId="7E282A78" w:rsidR="00F4659E" w:rsidRPr="00591851" w:rsidRDefault="00F4659E" w:rsidP="00A82979">
            <w:pPr>
              <w:pStyle w:val="ListParagraph"/>
              <w:rPr>
                <w:rFonts w:ascii="Arial" w:hAnsi="Arial" w:cs="Arial"/>
                <w:b/>
                <w:bCs/>
                <w:sz w:val="20"/>
                <w:szCs w:val="20"/>
              </w:rPr>
            </w:pPr>
          </w:p>
        </w:tc>
      </w:tr>
    </w:tbl>
    <w:p w14:paraId="37278788" w14:textId="120EB7C3" w:rsidR="001924FE" w:rsidRPr="00591851" w:rsidRDefault="00996385" w:rsidP="001D2ABA">
      <w:pPr>
        <w:pStyle w:val="western"/>
        <w:pBdr>
          <w:bottom w:val="single" w:sz="6" w:space="1" w:color="000000"/>
        </w:pBdr>
        <w:shd w:val="clear" w:color="auto" w:fill="E0E0E0"/>
        <w:rPr>
          <w:rFonts w:ascii="Arial" w:hAnsi="Arial" w:cs="Arial"/>
          <w:sz w:val="20"/>
          <w:szCs w:val="20"/>
        </w:rPr>
      </w:pPr>
      <w:r w:rsidRPr="00591851">
        <w:rPr>
          <w:rFonts w:ascii="Arial" w:hAnsi="Arial" w:cs="Arial"/>
          <w:b/>
          <w:bCs/>
          <w:sz w:val="20"/>
          <w:szCs w:val="20"/>
        </w:rPr>
        <w:t xml:space="preserve">Personal </w:t>
      </w:r>
      <w:r w:rsidR="00A82979" w:rsidRPr="00591851">
        <w:rPr>
          <w:rFonts w:ascii="Arial" w:hAnsi="Arial" w:cs="Arial"/>
          <w:b/>
          <w:bCs/>
          <w:sz w:val="20"/>
          <w:szCs w:val="20"/>
        </w:rPr>
        <w:t>Particulars</w:t>
      </w:r>
      <w:r w:rsidR="00A82979" w:rsidRPr="00591851">
        <w:rPr>
          <w:rFonts w:ascii="Arial" w:hAnsi="Arial" w:cs="Arial"/>
          <w:sz w:val="20"/>
          <w:szCs w:val="20"/>
        </w:rPr>
        <w:t>: DOB</w:t>
      </w:r>
      <w:r w:rsidRPr="00591851">
        <w:rPr>
          <w:rFonts w:ascii="Arial" w:hAnsi="Arial" w:cs="Arial"/>
          <w:i/>
          <w:sz w:val="20"/>
          <w:szCs w:val="20"/>
        </w:rPr>
        <w:t>:</w:t>
      </w:r>
      <w:r w:rsidRPr="00591851">
        <w:rPr>
          <w:rFonts w:ascii="Arial" w:hAnsi="Arial" w:cs="Arial"/>
          <w:sz w:val="20"/>
          <w:szCs w:val="20"/>
        </w:rPr>
        <w:t xml:space="preserve"> June 15, 1978 </w:t>
      </w:r>
      <w:r w:rsidRPr="00591851">
        <w:rPr>
          <w:rFonts w:ascii="Arial" w:hAnsi="Arial" w:cs="Arial"/>
          <w:sz w:val="20"/>
          <w:szCs w:val="20"/>
          <w:vertAlign w:val="subscript"/>
        </w:rPr>
        <w:sym w:font="Symbol" w:char="F0F4"/>
      </w:r>
      <w:r w:rsidRPr="00591851">
        <w:rPr>
          <w:rFonts w:ascii="Arial" w:hAnsi="Arial" w:cs="Arial"/>
          <w:sz w:val="20"/>
          <w:szCs w:val="20"/>
        </w:rPr>
        <w:t xml:space="preserve"> Married </w:t>
      </w:r>
      <w:r w:rsidRPr="00591851">
        <w:rPr>
          <w:rFonts w:ascii="Arial" w:hAnsi="Arial" w:cs="Arial"/>
          <w:sz w:val="20"/>
          <w:szCs w:val="20"/>
          <w:vertAlign w:val="subscript"/>
        </w:rPr>
        <w:sym w:font="Symbol" w:char="F0F4"/>
      </w:r>
      <w:r w:rsidRPr="00591851">
        <w:rPr>
          <w:rFonts w:ascii="Arial" w:hAnsi="Arial" w:cs="Arial"/>
          <w:sz w:val="20"/>
          <w:szCs w:val="20"/>
        </w:rPr>
        <w:t xml:space="preserve"> Passport No:</w:t>
      </w:r>
      <w:r w:rsidR="00F81995" w:rsidRPr="00591851">
        <w:rPr>
          <w:rFonts w:ascii="Arial" w:hAnsi="Arial" w:cs="Arial"/>
          <w:sz w:val="20"/>
          <w:szCs w:val="20"/>
        </w:rPr>
        <w:t xml:space="preserve"> K1131469</w:t>
      </w:r>
      <w:bookmarkEnd w:id="4"/>
    </w:p>
    <w:sectPr w:rsidR="001924FE" w:rsidRPr="00591851" w:rsidSect="002244E9">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F9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737B87"/>
    <w:multiLevelType w:val="hybridMultilevel"/>
    <w:tmpl w:val="9C4EF288"/>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8C608A"/>
    <w:multiLevelType w:val="hybridMultilevel"/>
    <w:tmpl w:val="CE82F9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05519"/>
    <w:multiLevelType w:val="hybridMultilevel"/>
    <w:tmpl w:val="BDEE0254"/>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116359E"/>
    <w:multiLevelType w:val="hybridMultilevel"/>
    <w:tmpl w:val="01B6E6B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1D8649BF"/>
    <w:multiLevelType w:val="hybridMultilevel"/>
    <w:tmpl w:val="AD6EF4EA"/>
    <w:lvl w:ilvl="0" w:tplc="7CE8457C">
      <w:start w:val="1"/>
      <w:numFmt w:val="bullet"/>
      <w:lvlText w:val=""/>
      <w:lvlJc w:val="left"/>
      <w:pPr>
        <w:tabs>
          <w:tab w:val="num" w:pos="720"/>
        </w:tabs>
        <w:ind w:left="720" w:hanging="360"/>
      </w:pPr>
      <w:rPr>
        <w:rFonts w:ascii="Wingdings 2" w:hAnsi="Wingdings 2" w:hint="default"/>
      </w:rPr>
    </w:lvl>
    <w:lvl w:ilvl="1" w:tplc="F2B83880" w:tentative="1">
      <w:start w:val="1"/>
      <w:numFmt w:val="bullet"/>
      <w:lvlText w:val=""/>
      <w:lvlJc w:val="left"/>
      <w:pPr>
        <w:tabs>
          <w:tab w:val="num" w:pos="1440"/>
        </w:tabs>
        <w:ind w:left="1440" w:hanging="360"/>
      </w:pPr>
      <w:rPr>
        <w:rFonts w:ascii="Wingdings 2" w:hAnsi="Wingdings 2" w:hint="default"/>
      </w:rPr>
    </w:lvl>
    <w:lvl w:ilvl="2" w:tplc="D624C478" w:tentative="1">
      <w:start w:val="1"/>
      <w:numFmt w:val="bullet"/>
      <w:lvlText w:val=""/>
      <w:lvlJc w:val="left"/>
      <w:pPr>
        <w:tabs>
          <w:tab w:val="num" w:pos="2160"/>
        </w:tabs>
        <w:ind w:left="2160" w:hanging="360"/>
      </w:pPr>
      <w:rPr>
        <w:rFonts w:ascii="Wingdings 2" w:hAnsi="Wingdings 2" w:hint="default"/>
      </w:rPr>
    </w:lvl>
    <w:lvl w:ilvl="3" w:tplc="E5DA5FDE" w:tentative="1">
      <w:start w:val="1"/>
      <w:numFmt w:val="bullet"/>
      <w:lvlText w:val=""/>
      <w:lvlJc w:val="left"/>
      <w:pPr>
        <w:tabs>
          <w:tab w:val="num" w:pos="2880"/>
        </w:tabs>
        <w:ind w:left="2880" w:hanging="360"/>
      </w:pPr>
      <w:rPr>
        <w:rFonts w:ascii="Wingdings 2" w:hAnsi="Wingdings 2" w:hint="default"/>
      </w:rPr>
    </w:lvl>
    <w:lvl w:ilvl="4" w:tplc="554216E2" w:tentative="1">
      <w:start w:val="1"/>
      <w:numFmt w:val="bullet"/>
      <w:lvlText w:val=""/>
      <w:lvlJc w:val="left"/>
      <w:pPr>
        <w:tabs>
          <w:tab w:val="num" w:pos="3600"/>
        </w:tabs>
        <w:ind w:left="3600" w:hanging="360"/>
      </w:pPr>
      <w:rPr>
        <w:rFonts w:ascii="Wingdings 2" w:hAnsi="Wingdings 2" w:hint="default"/>
      </w:rPr>
    </w:lvl>
    <w:lvl w:ilvl="5" w:tplc="1AF0B078" w:tentative="1">
      <w:start w:val="1"/>
      <w:numFmt w:val="bullet"/>
      <w:lvlText w:val=""/>
      <w:lvlJc w:val="left"/>
      <w:pPr>
        <w:tabs>
          <w:tab w:val="num" w:pos="4320"/>
        </w:tabs>
        <w:ind w:left="4320" w:hanging="360"/>
      </w:pPr>
      <w:rPr>
        <w:rFonts w:ascii="Wingdings 2" w:hAnsi="Wingdings 2" w:hint="default"/>
      </w:rPr>
    </w:lvl>
    <w:lvl w:ilvl="6" w:tplc="8676F36C" w:tentative="1">
      <w:start w:val="1"/>
      <w:numFmt w:val="bullet"/>
      <w:lvlText w:val=""/>
      <w:lvlJc w:val="left"/>
      <w:pPr>
        <w:tabs>
          <w:tab w:val="num" w:pos="5040"/>
        </w:tabs>
        <w:ind w:left="5040" w:hanging="360"/>
      </w:pPr>
      <w:rPr>
        <w:rFonts w:ascii="Wingdings 2" w:hAnsi="Wingdings 2" w:hint="default"/>
      </w:rPr>
    </w:lvl>
    <w:lvl w:ilvl="7" w:tplc="FD4C0B24" w:tentative="1">
      <w:start w:val="1"/>
      <w:numFmt w:val="bullet"/>
      <w:lvlText w:val=""/>
      <w:lvlJc w:val="left"/>
      <w:pPr>
        <w:tabs>
          <w:tab w:val="num" w:pos="5760"/>
        </w:tabs>
        <w:ind w:left="5760" w:hanging="360"/>
      </w:pPr>
      <w:rPr>
        <w:rFonts w:ascii="Wingdings 2" w:hAnsi="Wingdings 2" w:hint="default"/>
      </w:rPr>
    </w:lvl>
    <w:lvl w:ilvl="8" w:tplc="B18CB9E4"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EBA0538"/>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8200993"/>
    <w:multiLevelType w:val="hybridMultilevel"/>
    <w:tmpl w:val="FB8E1872"/>
    <w:lvl w:ilvl="0" w:tplc="4009000F">
      <w:start w:val="1"/>
      <w:numFmt w:val="decimal"/>
      <w:lvlText w:val="%1."/>
      <w:lvlJc w:val="left"/>
      <w:pPr>
        <w:ind w:left="860" w:hanging="360"/>
      </w:pPr>
    </w:lvl>
    <w:lvl w:ilvl="1" w:tplc="40090019" w:tentative="1">
      <w:start w:val="1"/>
      <w:numFmt w:val="lowerLetter"/>
      <w:lvlText w:val="%2."/>
      <w:lvlJc w:val="left"/>
      <w:pPr>
        <w:ind w:left="1580" w:hanging="360"/>
      </w:pPr>
    </w:lvl>
    <w:lvl w:ilvl="2" w:tplc="4009001B" w:tentative="1">
      <w:start w:val="1"/>
      <w:numFmt w:val="lowerRoman"/>
      <w:lvlText w:val="%3."/>
      <w:lvlJc w:val="right"/>
      <w:pPr>
        <w:ind w:left="2300" w:hanging="180"/>
      </w:pPr>
    </w:lvl>
    <w:lvl w:ilvl="3" w:tplc="4009000F" w:tentative="1">
      <w:start w:val="1"/>
      <w:numFmt w:val="decimal"/>
      <w:lvlText w:val="%4."/>
      <w:lvlJc w:val="left"/>
      <w:pPr>
        <w:ind w:left="3020" w:hanging="360"/>
      </w:pPr>
    </w:lvl>
    <w:lvl w:ilvl="4" w:tplc="40090019" w:tentative="1">
      <w:start w:val="1"/>
      <w:numFmt w:val="lowerLetter"/>
      <w:lvlText w:val="%5."/>
      <w:lvlJc w:val="left"/>
      <w:pPr>
        <w:ind w:left="3740" w:hanging="360"/>
      </w:pPr>
    </w:lvl>
    <w:lvl w:ilvl="5" w:tplc="4009001B" w:tentative="1">
      <w:start w:val="1"/>
      <w:numFmt w:val="lowerRoman"/>
      <w:lvlText w:val="%6."/>
      <w:lvlJc w:val="right"/>
      <w:pPr>
        <w:ind w:left="4460" w:hanging="180"/>
      </w:pPr>
    </w:lvl>
    <w:lvl w:ilvl="6" w:tplc="4009000F" w:tentative="1">
      <w:start w:val="1"/>
      <w:numFmt w:val="decimal"/>
      <w:lvlText w:val="%7."/>
      <w:lvlJc w:val="left"/>
      <w:pPr>
        <w:ind w:left="5180" w:hanging="360"/>
      </w:pPr>
    </w:lvl>
    <w:lvl w:ilvl="7" w:tplc="40090019" w:tentative="1">
      <w:start w:val="1"/>
      <w:numFmt w:val="lowerLetter"/>
      <w:lvlText w:val="%8."/>
      <w:lvlJc w:val="left"/>
      <w:pPr>
        <w:ind w:left="5900" w:hanging="360"/>
      </w:pPr>
    </w:lvl>
    <w:lvl w:ilvl="8" w:tplc="4009001B" w:tentative="1">
      <w:start w:val="1"/>
      <w:numFmt w:val="lowerRoman"/>
      <w:lvlText w:val="%9."/>
      <w:lvlJc w:val="right"/>
      <w:pPr>
        <w:ind w:left="6620" w:hanging="180"/>
      </w:pPr>
    </w:lvl>
  </w:abstractNum>
  <w:abstractNum w:abstractNumId="8" w15:restartNumberingAfterBreak="0">
    <w:nsid w:val="2AED7034"/>
    <w:multiLevelType w:val="hybridMultilevel"/>
    <w:tmpl w:val="01B6E6B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12A4A6F"/>
    <w:multiLevelType w:val="hybridMultilevel"/>
    <w:tmpl w:val="84B6A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EC41B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87939B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0A95D48"/>
    <w:multiLevelType w:val="hybridMultilevel"/>
    <w:tmpl w:val="D8B67B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4D690C0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F2A43E1"/>
    <w:multiLevelType w:val="hybridMultilevel"/>
    <w:tmpl w:val="A3EC23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67089F"/>
    <w:multiLevelType w:val="hybridMultilevel"/>
    <w:tmpl w:val="62642F8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641A1800"/>
    <w:multiLevelType w:val="hybridMultilevel"/>
    <w:tmpl w:val="F6D4A59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64A009E0"/>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9" w15:restartNumberingAfterBreak="0">
    <w:nsid w:val="68596B37"/>
    <w:multiLevelType w:val="hybridMultilevel"/>
    <w:tmpl w:val="B72CC50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687B7B47"/>
    <w:multiLevelType w:val="hybridMultilevel"/>
    <w:tmpl w:val="282C773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73C04E15"/>
    <w:multiLevelType w:val="hybridMultilevel"/>
    <w:tmpl w:val="BDEE0254"/>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77B832BD"/>
    <w:multiLevelType w:val="singleLevel"/>
    <w:tmpl w:val="04090001"/>
    <w:lvl w:ilvl="0">
      <w:start w:val="3264"/>
      <w:numFmt w:val="bullet"/>
      <w:lvlText w:val=""/>
      <w:lvlJc w:val="left"/>
      <w:pPr>
        <w:tabs>
          <w:tab w:val="num" w:pos="360"/>
        </w:tabs>
        <w:ind w:left="360" w:hanging="360"/>
      </w:pPr>
      <w:rPr>
        <w:rFonts w:ascii="Symbol" w:hAnsi="Symbol" w:hint="default"/>
      </w:rPr>
    </w:lvl>
  </w:abstractNum>
  <w:abstractNum w:abstractNumId="23" w15:restartNumberingAfterBreak="0">
    <w:nsid w:val="7D4A5757"/>
    <w:multiLevelType w:val="hybridMultilevel"/>
    <w:tmpl w:val="B5169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5456559">
    <w:abstractNumId w:val="18"/>
  </w:num>
  <w:num w:numId="2" w16cid:durableId="100031789">
    <w:abstractNumId w:val="22"/>
  </w:num>
  <w:num w:numId="3" w16cid:durableId="1626503804">
    <w:abstractNumId w:val="11"/>
  </w:num>
  <w:num w:numId="4" w16cid:durableId="986514013">
    <w:abstractNumId w:val="13"/>
  </w:num>
  <w:num w:numId="5" w16cid:durableId="1660694878">
    <w:abstractNumId w:val="10"/>
  </w:num>
  <w:num w:numId="6" w16cid:durableId="1570773228">
    <w:abstractNumId w:val="0"/>
  </w:num>
  <w:num w:numId="7" w16cid:durableId="1637487721">
    <w:abstractNumId w:val="6"/>
  </w:num>
  <w:num w:numId="8" w16cid:durableId="1585921011">
    <w:abstractNumId w:val="17"/>
  </w:num>
  <w:num w:numId="9" w16cid:durableId="618217965">
    <w:abstractNumId w:val="23"/>
  </w:num>
  <w:num w:numId="10" w16cid:durableId="982930292">
    <w:abstractNumId w:val="9"/>
  </w:num>
  <w:num w:numId="11" w16cid:durableId="1489243402">
    <w:abstractNumId w:val="2"/>
  </w:num>
  <w:num w:numId="12" w16cid:durableId="985090796">
    <w:abstractNumId w:val="12"/>
  </w:num>
  <w:num w:numId="13" w16cid:durableId="888996945">
    <w:abstractNumId w:val="19"/>
  </w:num>
  <w:num w:numId="14" w16cid:durableId="258562603">
    <w:abstractNumId w:val="1"/>
  </w:num>
  <w:num w:numId="15" w16cid:durableId="2116365817">
    <w:abstractNumId w:val="20"/>
  </w:num>
  <w:num w:numId="16" w16cid:durableId="1278679321">
    <w:abstractNumId w:val="16"/>
  </w:num>
  <w:num w:numId="17" w16cid:durableId="1338076756">
    <w:abstractNumId w:val="15"/>
  </w:num>
  <w:num w:numId="18" w16cid:durableId="723722367">
    <w:abstractNumId w:val="3"/>
  </w:num>
  <w:num w:numId="19" w16cid:durableId="1086655075">
    <w:abstractNumId w:val="21"/>
  </w:num>
  <w:num w:numId="20" w16cid:durableId="1871188954">
    <w:abstractNumId w:val="5"/>
  </w:num>
  <w:num w:numId="21" w16cid:durableId="1312372973">
    <w:abstractNumId w:val="8"/>
  </w:num>
  <w:num w:numId="22" w16cid:durableId="230192065">
    <w:abstractNumId w:val="4"/>
  </w:num>
  <w:num w:numId="23" w16cid:durableId="534856849">
    <w:abstractNumId w:val="7"/>
  </w:num>
  <w:num w:numId="24" w16cid:durableId="1181817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ResumeStyle" w:val="0"/>
    <w:docVar w:name="Resume Post Wizard Balloon" w:val="0"/>
  </w:docVars>
  <w:rsids>
    <w:rsidRoot w:val="00D1454C"/>
    <w:rsid w:val="00000143"/>
    <w:rsid w:val="00000F1B"/>
    <w:rsid w:val="000069AA"/>
    <w:rsid w:val="0001733E"/>
    <w:rsid w:val="000178CD"/>
    <w:rsid w:val="0002402F"/>
    <w:rsid w:val="00034FD4"/>
    <w:rsid w:val="00045286"/>
    <w:rsid w:val="00050FF3"/>
    <w:rsid w:val="00055EF8"/>
    <w:rsid w:val="000839FD"/>
    <w:rsid w:val="00083E5D"/>
    <w:rsid w:val="000A06AA"/>
    <w:rsid w:val="000A4EC6"/>
    <w:rsid w:val="000C1F83"/>
    <w:rsid w:val="000C4257"/>
    <w:rsid w:val="000C6102"/>
    <w:rsid w:val="000C7F0A"/>
    <w:rsid w:val="000D0BC6"/>
    <w:rsid w:val="000D7130"/>
    <w:rsid w:val="000E3F38"/>
    <w:rsid w:val="000E6B7B"/>
    <w:rsid w:val="000E7BF9"/>
    <w:rsid w:val="000F22D3"/>
    <w:rsid w:val="00102E55"/>
    <w:rsid w:val="001109B1"/>
    <w:rsid w:val="00113B08"/>
    <w:rsid w:val="00116CCE"/>
    <w:rsid w:val="00144886"/>
    <w:rsid w:val="00153746"/>
    <w:rsid w:val="00153E8B"/>
    <w:rsid w:val="001601CE"/>
    <w:rsid w:val="00165EFB"/>
    <w:rsid w:val="00185806"/>
    <w:rsid w:val="00187115"/>
    <w:rsid w:val="001924FE"/>
    <w:rsid w:val="0019503A"/>
    <w:rsid w:val="001B4658"/>
    <w:rsid w:val="001C4695"/>
    <w:rsid w:val="001D11B9"/>
    <w:rsid w:val="001D2ABA"/>
    <w:rsid w:val="002046DE"/>
    <w:rsid w:val="002164C0"/>
    <w:rsid w:val="00221232"/>
    <w:rsid w:val="002217C2"/>
    <w:rsid w:val="002244E9"/>
    <w:rsid w:val="00225DAD"/>
    <w:rsid w:val="00226863"/>
    <w:rsid w:val="00240C0A"/>
    <w:rsid w:val="00241073"/>
    <w:rsid w:val="002419E1"/>
    <w:rsid w:val="0024728F"/>
    <w:rsid w:val="00254721"/>
    <w:rsid w:val="00255365"/>
    <w:rsid w:val="00255784"/>
    <w:rsid w:val="00256682"/>
    <w:rsid w:val="00260F18"/>
    <w:rsid w:val="002617B9"/>
    <w:rsid w:val="00262AED"/>
    <w:rsid w:val="0028159E"/>
    <w:rsid w:val="0028507F"/>
    <w:rsid w:val="002A1570"/>
    <w:rsid w:val="002A20EC"/>
    <w:rsid w:val="002A3D69"/>
    <w:rsid w:val="002B58BC"/>
    <w:rsid w:val="002B67AB"/>
    <w:rsid w:val="002E3DAE"/>
    <w:rsid w:val="002F7652"/>
    <w:rsid w:val="002F7995"/>
    <w:rsid w:val="00303CCC"/>
    <w:rsid w:val="003041ED"/>
    <w:rsid w:val="00306401"/>
    <w:rsid w:val="00307881"/>
    <w:rsid w:val="00316B9C"/>
    <w:rsid w:val="00331C95"/>
    <w:rsid w:val="0033629C"/>
    <w:rsid w:val="003401CB"/>
    <w:rsid w:val="0034642E"/>
    <w:rsid w:val="00346BB5"/>
    <w:rsid w:val="00350B95"/>
    <w:rsid w:val="00357F10"/>
    <w:rsid w:val="003650AE"/>
    <w:rsid w:val="00371DDC"/>
    <w:rsid w:val="00372324"/>
    <w:rsid w:val="00385666"/>
    <w:rsid w:val="003945B6"/>
    <w:rsid w:val="003C10CD"/>
    <w:rsid w:val="003C425D"/>
    <w:rsid w:val="003E6039"/>
    <w:rsid w:val="003F5234"/>
    <w:rsid w:val="004027E3"/>
    <w:rsid w:val="00402B11"/>
    <w:rsid w:val="00405FB7"/>
    <w:rsid w:val="00411A51"/>
    <w:rsid w:val="004121A1"/>
    <w:rsid w:val="0042115F"/>
    <w:rsid w:val="00421414"/>
    <w:rsid w:val="00434B1B"/>
    <w:rsid w:val="00435B22"/>
    <w:rsid w:val="00436F4F"/>
    <w:rsid w:val="0044623F"/>
    <w:rsid w:val="004A75A7"/>
    <w:rsid w:val="004B6574"/>
    <w:rsid w:val="004E0196"/>
    <w:rsid w:val="004E3364"/>
    <w:rsid w:val="004E41C9"/>
    <w:rsid w:val="004F565A"/>
    <w:rsid w:val="00502269"/>
    <w:rsid w:val="00504455"/>
    <w:rsid w:val="0052091C"/>
    <w:rsid w:val="0053321F"/>
    <w:rsid w:val="00533CE5"/>
    <w:rsid w:val="005573C3"/>
    <w:rsid w:val="00561E1F"/>
    <w:rsid w:val="00574BCD"/>
    <w:rsid w:val="00580566"/>
    <w:rsid w:val="005807F9"/>
    <w:rsid w:val="00586CB1"/>
    <w:rsid w:val="00591851"/>
    <w:rsid w:val="00596FFA"/>
    <w:rsid w:val="005B34E0"/>
    <w:rsid w:val="005B5A9A"/>
    <w:rsid w:val="005C1DB8"/>
    <w:rsid w:val="005C5F09"/>
    <w:rsid w:val="005C6082"/>
    <w:rsid w:val="005D49E3"/>
    <w:rsid w:val="005F2804"/>
    <w:rsid w:val="006060FD"/>
    <w:rsid w:val="006179F8"/>
    <w:rsid w:val="00632121"/>
    <w:rsid w:val="00633FAD"/>
    <w:rsid w:val="006369A7"/>
    <w:rsid w:val="00672F4F"/>
    <w:rsid w:val="00677807"/>
    <w:rsid w:val="006854B3"/>
    <w:rsid w:val="00685B1F"/>
    <w:rsid w:val="006A08E5"/>
    <w:rsid w:val="006A5918"/>
    <w:rsid w:val="006A74D0"/>
    <w:rsid w:val="006B68CF"/>
    <w:rsid w:val="006C1EBB"/>
    <w:rsid w:val="006C38B7"/>
    <w:rsid w:val="006C6FCE"/>
    <w:rsid w:val="006E1CF9"/>
    <w:rsid w:val="00721C4B"/>
    <w:rsid w:val="007236C5"/>
    <w:rsid w:val="00725337"/>
    <w:rsid w:val="00740D69"/>
    <w:rsid w:val="007573C7"/>
    <w:rsid w:val="0075758D"/>
    <w:rsid w:val="00762898"/>
    <w:rsid w:val="00763C3F"/>
    <w:rsid w:val="00764D84"/>
    <w:rsid w:val="007671B4"/>
    <w:rsid w:val="00775347"/>
    <w:rsid w:val="00783097"/>
    <w:rsid w:val="00787071"/>
    <w:rsid w:val="00790511"/>
    <w:rsid w:val="007947CA"/>
    <w:rsid w:val="007A436C"/>
    <w:rsid w:val="007B24E0"/>
    <w:rsid w:val="007B3960"/>
    <w:rsid w:val="007B49BF"/>
    <w:rsid w:val="007B5607"/>
    <w:rsid w:val="007C041D"/>
    <w:rsid w:val="007C297C"/>
    <w:rsid w:val="007C625F"/>
    <w:rsid w:val="007E0705"/>
    <w:rsid w:val="007E120B"/>
    <w:rsid w:val="007F713F"/>
    <w:rsid w:val="00804EAB"/>
    <w:rsid w:val="008112CB"/>
    <w:rsid w:val="00897661"/>
    <w:rsid w:val="008A2125"/>
    <w:rsid w:val="008A32D9"/>
    <w:rsid w:val="008B2AC8"/>
    <w:rsid w:val="008F13CC"/>
    <w:rsid w:val="008F5F61"/>
    <w:rsid w:val="009030A5"/>
    <w:rsid w:val="00915982"/>
    <w:rsid w:val="009206BA"/>
    <w:rsid w:val="0092769C"/>
    <w:rsid w:val="009301F3"/>
    <w:rsid w:val="00947348"/>
    <w:rsid w:val="0096789A"/>
    <w:rsid w:val="00970A1D"/>
    <w:rsid w:val="0097107C"/>
    <w:rsid w:val="0098118E"/>
    <w:rsid w:val="00996385"/>
    <w:rsid w:val="009B227D"/>
    <w:rsid w:val="009C156E"/>
    <w:rsid w:val="009C53B1"/>
    <w:rsid w:val="009C5DEA"/>
    <w:rsid w:val="009C7FEA"/>
    <w:rsid w:val="009D194E"/>
    <w:rsid w:val="009D2209"/>
    <w:rsid w:val="009E254B"/>
    <w:rsid w:val="009E6BC7"/>
    <w:rsid w:val="009F4726"/>
    <w:rsid w:val="009F5BFB"/>
    <w:rsid w:val="00A00CCC"/>
    <w:rsid w:val="00A01E0A"/>
    <w:rsid w:val="00A10C1A"/>
    <w:rsid w:val="00A20B1C"/>
    <w:rsid w:val="00A40E74"/>
    <w:rsid w:val="00A42E8A"/>
    <w:rsid w:val="00A5061C"/>
    <w:rsid w:val="00A57C20"/>
    <w:rsid w:val="00A64534"/>
    <w:rsid w:val="00A64B08"/>
    <w:rsid w:val="00A65941"/>
    <w:rsid w:val="00A82979"/>
    <w:rsid w:val="00A8632C"/>
    <w:rsid w:val="00A8672A"/>
    <w:rsid w:val="00A97F56"/>
    <w:rsid w:val="00AA3164"/>
    <w:rsid w:val="00AB55A2"/>
    <w:rsid w:val="00AD67D8"/>
    <w:rsid w:val="00B03A06"/>
    <w:rsid w:val="00B072FA"/>
    <w:rsid w:val="00B15C9B"/>
    <w:rsid w:val="00B21315"/>
    <w:rsid w:val="00B25213"/>
    <w:rsid w:val="00B32673"/>
    <w:rsid w:val="00B52158"/>
    <w:rsid w:val="00B6150C"/>
    <w:rsid w:val="00B65833"/>
    <w:rsid w:val="00B75567"/>
    <w:rsid w:val="00B90029"/>
    <w:rsid w:val="00B91E7E"/>
    <w:rsid w:val="00B93882"/>
    <w:rsid w:val="00B94DEA"/>
    <w:rsid w:val="00BA22EF"/>
    <w:rsid w:val="00BB447B"/>
    <w:rsid w:val="00BC343C"/>
    <w:rsid w:val="00BC6363"/>
    <w:rsid w:val="00BD058E"/>
    <w:rsid w:val="00BD1F8A"/>
    <w:rsid w:val="00BF1294"/>
    <w:rsid w:val="00C03B05"/>
    <w:rsid w:val="00C132AA"/>
    <w:rsid w:val="00C1356F"/>
    <w:rsid w:val="00C163B1"/>
    <w:rsid w:val="00C17C86"/>
    <w:rsid w:val="00C25055"/>
    <w:rsid w:val="00C43E19"/>
    <w:rsid w:val="00C50109"/>
    <w:rsid w:val="00C5511F"/>
    <w:rsid w:val="00C623A2"/>
    <w:rsid w:val="00C879C5"/>
    <w:rsid w:val="00C924E0"/>
    <w:rsid w:val="00C964D3"/>
    <w:rsid w:val="00CA39FF"/>
    <w:rsid w:val="00CA6490"/>
    <w:rsid w:val="00CA7F06"/>
    <w:rsid w:val="00CB018F"/>
    <w:rsid w:val="00CC36CC"/>
    <w:rsid w:val="00CC6AEA"/>
    <w:rsid w:val="00CE6FF2"/>
    <w:rsid w:val="00CF21D0"/>
    <w:rsid w:val="00CF3BAE"/>
    <w:rsid w:val="00D1454C"/>
    <w:rsid w:val="00D17F63"/>
    <w:rsid w:val="00D23E6C"/>
    <w:rsid w:val="00D24AA3"/>
    <w:rsid w:val="00D33D0F"/>
    <w:rsid w:val="00D3670B"/>
    <w:rsid w:val="00D41CF3"/>
    <w:rsid w:val="00D452B5"/>
    <w:rsid w:val="00D54F29"/>
    <w:rsid w:val="00D617C1"/>
    <w:rsid w:val="00D63AD1"/>
    <w:rsid w:val="00D7534F"/>
    <w:rsid w:val="00DA090F"/>
    <w:rsid w:val="00DA09D0"/>
    <w:rsid w:val="00DA0D24"/>
    <w:rsid w:val="00DA4AC7"/>
    <w:rsid w:val="00DB02AB"/>
    <w:rsid w:val="00DC6C7C"/>
    <w:rsid w:val="00DD0E0E"/>
    <w:rsid w:val="00DD249B"/>
    <w:rsid w:val="00E06DDA"/>
    <w:rsid w:val="00E12D78"/>
    <w:rsid w:val="00E30553"/>
    <w:rsid w:val="00E326E0"/>
    <w:rsid w:val="00E431A9"/>
    <w:rsid w:val="00E457FC"/>
    <w:rsid w:val="00E47B05"/>
    <w:rsid w:val="00E544E7"/>
    <w:rsid w:val="00E73547"/>
    <w:rsid w:val="00E937AB"/>
    <w:rsid w:val="00EA4F60"/>
    <w:rsid w:val="00EB2F9F"/>
    <w:rsid w:val="00EE75A3"/>
    <w:rsid w:val="00EF2F0E"/>
    <w:rsid w:val="00EF43CF"/>
    <w:rsid w:val="00F20E13"/>
    <w:rsid w:val="00F337A1"/>
    <w:rsid w:val="00F365D1"/>
    <w:rsid w:val="00F41CBC"/>
    <w:rsid w:val="00F42E2E"/>
    <w:rsid w:val="00F456F3"/>
    <w:rsid w:val="00F4659E"/>
    <w:rsid w:val="00F513F0"/>
    <w:rsid w:val="00F54F98"/>
    <w:rsid w:val="00F57586"/>
    <w:rsid w:val="00F81995"/>
    <w:rsid w:val="00F8378E"/>
    <w:rsid w:val="00F90218"/>
    <w:rsid w:val="00F96C4A"/>
    <w:rsid w:val="00FA70B8"/>
    <w:rsid w:val="00FC4AED"/>
    <w:rsid w:val="00FC6FEA"/>
    <w:rsid w:val="00FF6F82"/>
    <w:rsid w:val="00FF75F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32086"/>
  <w15:docId w15:val="{B8356370-8711-4112-9EF0-189C2C5D8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898"/>
    <w:rPr>
      <w:rFonts w:ascii="Arial" w:hAnsi="Arial"/>
      <w:lang w:val="en-US" w:eastAsia="en-US"/>
    </w:rPr>
  </w:style>
  <w:style w:type="paragraph" w:styleId="Heading1">
    <w:name w:val="heading 1"/>
    <w:basedOn w:val="HeadingBase"/>
    <w:next w:val="BodyText"/>
    <w:qFormat/>
    <w:rsid w:val="00762898"/>
    <w:pPr>
      <w:spacing w:before="220" w:after="220"/>
      <w:ind w:left="-2160"/>
      <w:jc w:val="left"/>
      <w:outlineLvl w:val="0"/>
    </w:pPr>
    <w:rPr>
      <w:rFonts w:ascii="Arial Black" w:hAnsi="Arial Black"/>
      <w:kern w:val="28"/>
      <w:sz w:val="20"/>
    </w:rPr>
  </w:style>
  <w:style w:type="paragraph" w:styleId="Heading2">
    <w:name w:val="heading 2"/>
    <w:basedOn w:val="HeadingBase"/>
    <w:next w:val="BodyText"/>
    <w:qFormat/>
    <w:rsid w:val="00762898"/>
    <w:pPr>
      <w:spacing w:after="220"/>
      <w:jc w:val="left"/>
      <w:outlineLvl w:val="1"/>
    </w:pPr>
    <w:rPr>
      <w:rFonts w:ascii="Arial Black" w:hAnsi="Arial Black"/>
      <w:sz w:val="20"/>
    </w:rPr>
  </w:style>
  <w:style w:type="paragraph" w:styleId="Heading3">
    <w:name w:val="heading 3"/>
    <w:basedOn w:val="HeadingBase"/>
    <w:next w:val="BodyText"/>
    <w:qFormat/>
    <w:rsid w:val="00762898"/>
    <w:pPr>
      <w:spacing w:after="220"/>
      <w:jc w:val="left"/>
      <w:outlineLvl w:val="2"/>
    </w:pPr>
    <w:rPr>
      <w:i/>
      <w:spacing w:val="-2"/>
      <w:sz w:val="20"/>
    </w:rPr>
  </w:style>
  <w:style w:type="paragraph" w:styleId="Heading4">
    <w:name w:val="heading 4"/>
    <w:basedOn w:val="HeadingBase"/>
    <w:next w:val="BodyText"/>
    <w:qFormat/>
    <w:rsid w:val="00762898"/>
    <w:pPr>
      <w:jc w:val="left"/>
      <w:outlineLvl w:val="3"/>
    </w:pPr>
    <w:rPr>
      <w:rFonts w:ascii="Arial Black" w:hAnsi="Arial Black"/>
      <w:sz w:val="20"/>
    </w:rPr>
  </w:style>
  <w:style w:type="paragraph" w:styleId="Heading5">
    <w:name w:val="heading 5"/>
    <w:basedOn w:val="HeadingBase"/>
    <w:next w:val="BodyText"/>
    <w:qFormat/>
    <w:rsid w:val="00762898"/>
    <w:pPr>
      <w:spacing w:after="220"/>
      <w:jc w:val="left"/>
      <w:outlineLvl w:val="4"/>
    </w:pPr>
    <w:rPr>
      <w:rFonts w:ascii="Arial Black" w:hAnsi="Arial Black"/>
      <w:sz w:val="16"/>
    </w:rPr>
  </w:style>
  <w:style w:type="paragraph" w:styleId="Heading6">
    <w:name w:val="heading 6"/>
    <w:basedOn w:val="Normal"/>
    <w:next w:val="Normal"/>
    <w:qFormat/>
    <w:rsid w:val="00762898"/>
    <w:pPr>
      <w:spacing w:before="240" w:after="60"/>
      <w:jc w:val="both"/>
      <w:outlineLvl w:val="5"/>
    </w:pPr>
    <w:rPr>
      <w: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62898"/>
    <w:pPr>
      <w:spacing w:after="220" w:line="220" w:lineRule="atLeast"/>
      <w:jc w:val="both"/>
    </w:pPr>
    <w:rPr>
      <w:spacing w:val="-5"/>
    </w:rPr>
  </w:style>
  <w:style w:type="paragraph" w:customStyle="1" w:styleId="Achievement">
    <w:name w:val="Achievement"/>
    <w:basedOn w:val="BodyText"/>
    <w:rsid w:val="00762898"/>
    <w:pPr>
      <w:numPr>
        <w:numId w:val="1"/>
      </w:numPr>
      <w:tabs>
        <w:tab w:val="clear" w:pos="360"/>
      </w:tabs>
      <w:spacing w:after="60"/>
    </w:pPr>
  </w:style>
  <w:style w:type="paragraph" w:customStyle="1" w:styleId="Address1">
    <w:name w:val="Address 1"/>
    <w:basedOn w:val="Normal"/>
    <w:rsid w:val="00762898"/>
    <w:pPr>
      <w:framePr w:w="2160" w:wrap="notBeside" w:vAnchor="page" w:hAnchor="page" w:x="8281" w:y="1153"/>
      <w:spacing w:line="160" w:lineRule="atLeast"/>
      <w:jc w:val="both"/>
    </w:pPr>
    <w:rPr>
      <w:sz w:val="14"/>
    </w:rPr>
  </w:style>
  <w:style w:type="paragraph" w:customStyle="1" w:styleId="Address2">
    <w:name w:val="Address 2"/>
    <w:basedOn w:val="Normal"/>
    <w:rsid w:val="00762898"/>
    <w:pPr>
      <w:framePr w:w="2030" w:wrap="notBeside" w:vAnchor="page" w:hAnchor="page" w:x="6121" w:y="1153"/>
      <w:spacing w:line="160" w:lineRule="atLeast"/>
      <w:jc w:val="both"/>
    </w:pPr>
    <w:rPr>
      <w:sz w:val="14"/>
    </w:rPr>
  </w:style>
  <w:style w:type="paragraph" w:styleId="BodyTextIndent">
    <w:name w:val="Body Text Indent"/>
    <w:basedOn w:val="BodyText"/>
    <w:rsid w:val="00762898"/>
    <w:pPr>
      <w:ind w:left="720"/>
    </w:pPr>
  </w:style>
  <w:style w:type="paragraph" w:customStyle="1" w:styleId="CityState">
    <w:name w:val="City/State"/>
    <w:basedOn w:val="BodyText"/>
    <w:next w:val="BodyText"/>
    <w:rsid w:val="00762898"/>
    <w:pPr>
      <w:keepNext/>
    </w:pPr>
  </w:style>
  <w:style w:type="paragraph" w:customStyle="1" w:styleId="CompanyName">
    <w:name w:val="Company Name"/>
    <w:basedOn w:val="Normal"/>
    <w:next w:val="Normal"/>
    <w:autoRedefine/>
    <w:rsid w:val="00762898"/>
    <w:pPr>
      <w:tabs>
        <w:tab w:val="left" w:pos="2160"/>
        <w:tab w:val="right" w:pos="6480"/>
      </w:tabs>
      <w:spacing w:before="240" w:after="40" w:line="220" w:lineRule="atLeast"/>
    </w:pPr>
  </w:style>
  <w:style w:type="paragraph" w:customStyle="1" w:styleId="CompanyNameOne">
    <w:name w:val="Company Name One"/>
    <w:basedOn w:val="CompanyName"/>
    <w:next w:val="Normal"/>
    <w:autoRedefine/>
    <w:rsid w:val="00762898"/>
  </w:style>
  <w:style w:type="paragraph" w:styleId="Date">
    <w:name w:val="Date"/>
    <w:basedOn w:val="BodyText"/>
    <w:rsid w:val="00762898"/>
    <w:pPr>
      <w:keepNext/>
    </w:pPr>
  </w:style>
  <w:style w:type="paragraph" w:customStyle="1" w:styleId="DocumentLabel">
    <w:name w:val="Document Label"/>
    <w:basedOn w:val="Normal"/>
    <w:next w:val="Normal"/>
    <w:rsid w:val="00762898"/>
    <w:pPr>
      <w:spacing w:after="220"/>
      <w:jc w:val="both"/>
    </w:pPr>
    <w:rPr>
      <w:spacing w:val="-20"/>
      <w:sz w:val="48"/>
    </w:rPr>
  </w:style>
  <w:style w:type="character" w:styleId="Emphasis">
    <w:name w:val="Emphasis"/>
    <w:qFormat/>
    <w:rsid w:val="00762898"/>
    <w:rPr>
      <w:rFonts w:ascii="Arial Black" w:hAnsi="Arial Black"/>
      <w:spacing w:val="-8"/>
      <w:sz w:val="18"/>
    </w:rPr>
  </w:style>
  <w:style w:type="paragraph" w:customStyle="1" w:styleId="HeaderBase">
    <w:name w:val="Header Base"/>
    <w:basedOn w:val="Normal"/>
    <w:rsid w:val="00762898"/>
    <w:pPr>
      <w:jc w:val="both"/>
    </w:pPr>
  </w:style>
  <w:style w:type="paragraph" w:styleId="Footer">
    <w:name w:val="footer"/>
    <w:basedOn w:val="HeaderBase"/>
    <w:rsid w:val="00762898"/>
    <w:pPr>
      <w:tabs>
        <w:tab w:val="right" w:pos="6840"/>
      </w:tabs>
      <w:spacing w:line="220" w:lineRule="atLeast"/>
      <w:ind w:left="-2160"/>
    </w:pPr>
    <w:rPr>
      <w:b/>
      <w:sz w:val="18"/>
    </w:rPr>
  </w:style>
  <w:style w:type="paragraph" w:styleId="Header">
    <w:name w:val="header"/>
    <w:basedOn w:val="HeaderBase"/>
    <w:rsid w:val="00762898"/>
    <w:pPr>
      <w:spacing w:line="220" w:lineRule="atLeast"/>
      <w:ind w:left="-2160"/>
    </w:pPr>
  </w:style>
  <w:style w:type="paragraph" w:customStyle="1" w:styleId="HeadingBase">
    <w:name w:val="Heading Base"/>
    <w:basedOn w:val="BodyText"/>
    <w:next w:val="BodyText"/>
    <w:rsid w:val="00762898"/>
    <w:pPr>
      <w:keepNext/>
      <w:keepLines/>
      <w:spacing w:after="0"/>
    </w:pPr>
    <w:rPr>
      <w:spacing w:val="-4"/>
      <w:sz w:val="18"/>
    </w:rPr>
  </w:style>
  <w:style w:type="paragraph" w:customStyle="1" w:styleId="Institution">
    <w:name w:val="Institution"/>
    <w:basedOn w:val="Normal"/>
    <w:next w:val="Achievement"/>
    <w:autoRedefine/>
    <w:rsid w:val="00762898"/>
    <w:pPr>
      <w:tabs>
        <w:tab w:val="left" w:pos="2160"/>
        <w:tab w:val="right" w:pos="6480"/>
      </w:tabs>
      <w:spacing w:before="240" w:after="60" w:line="220" w:lineRule="atLeast"/>
    </w:pPr>
  </w:style>
  <w:style w:type="character" w:customStyle="1" w:styleId="Job">
    <w:name w:val="Job"/>
    <w:basedOn w:val="DefaultParagraphFont"/>
    <w:rsid w:val="00762898"/>
  </w:style>
  <w:style w:type="paragraph" w:customStyle="1" w:styleId="JobTitle">
    <w:name w:val="Job Title"/>
    <w:next w:val="Achievement"/>
    <w:rsid w:val="00762898"/>
    <w:pPr>
      <w:spacing w:after="60" w:line="220" w:lineRule="atLeast"/>
    </w:pPr>
    <w:rPr>
      <w:rFonts w:ascii="Arial Black" w:hAnsi="Arial Black"/>
      <w:spacing w:val="-10"/>
      <w:lang w:val="en-US" w:eastAsia="en-US"/>
    </w:rPr>
  </w:style>
  <w:style w:type="character" w:customStyle="1" w:styleId="Lead-inEmphasis">
    <w:name w:val="Lead-in Emphasis"/>
    <w:rsid w:val="00762898"/>
    <w:rPr>
      <w:rFonts w:ascii="Arial Black" w:hAnsi="Arial Black"/>
      <w:spacing w:val="-6"/>
      <w:sz w:val="18"/>
    </w:rPr>
  </w:style>
  <w:style w:type="paragraph" w:customStyle="1" w:styleId="Name">
    <w:name w:val="Name"/>
    <w:basedOn w:val="Normal"/>
    <w:next w:val="Normal"/>
    <w:rsid w:val="00762898"/>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357F10"/>
    <w:pPr>
      <w:spacing w:line="220" w:lineRule="atLeast"/>
      <w:ind w:right="-1454"/>
    </w:pPr>
    <w:rPr>
      <w:rFonts w:cs="Arial"/>
      <w:b/>
      <w:bCs/>
      <w:spacing w:val="-10"/>
    </w:rPr>
  </w:style>
  <w:style w:type="paragraph" w:customStyle="1" w:styleId="NoTitle">
    <w:name w:val="No Title"/>
    <w:basedOn w:val="SectionTitle"/>
    <w:rsid w:val="00762898"/>
  </w:style>
  <w:style w:type="paragraph" w:customStyle="1" w:styleId="Objective">
    <w:name w:val="Objective"/>
    <w:basedOn w:val="Normal"/>
    <w:next w:val="BodyText"/>
    <w:rsid w:val="00762898"/>
    <w:pPr>
      <w:spacing w:before="240" w:after="220" w:line="220" w:lineRule="atLeast"/>
    </w:pPr>
  </w:style>
  <w:style w:type="character" w:styleId="PageNumber">
    <w:name w:val="page number"/>
    <w:rsid w:val="00762898"/>
    <w:rPr>
      <w:rFonts w:ascii="Arial" w:hAnsi="Arial"/>
      <w:sz w:val="18"/>
    </w:rPr>
  </w:style>
  <w:style w:type="paragraph" w:customStyle="1" w:styleId="PersonalData">
    <w:name w:val="Personal Data"/>
    <w:basedOn w:val="BodyText"/>
    <w:rsid w:val="00762898"/>
    <w:pPr>
      <w:spacing w:after="120" w:line="240" w:lineRule="exact"/>
      <w:ind w:left="-1080" w:right="1080"/>
    </w:pPr>
    <w:rPr>
      <w:i/>
      <w:spacing w:val="0"/>
      <w:sz w:val="22"/>
    </w:rPr>
  </w:style>
  <w:style w:type="paragraph" w:customStyle="1" w:styleId="PersonalInfo">
    <w:name w:val="Personal Info"/>
    <w:basedOn w:val="Achievement"/>
    <w:next w:val="Achievement"/>
    <w:rsid w:val="00762898"/>
    <w:pPr>
      <w:numPr>
        <w:numId w:val="0"/>
      </w:numPr>
      <w:spacing w:before="240"/>
      <w:ind w:left="245" w:hanging="245"/>
    </w:pPr>
  </w:style>
  <w:style w:type="paragraph" w:customStyle="1" w:styleId="SectionSubtitle">
    <w:name w:val="Section Subtitle"/>
    <w:basedOn w:val="SectionTitle"/>
    <w:next w:val="Normal"/>
    <w:rsid w:val="00762898"/>
    <w:rPr>
      <w:b w:val="0"/>
      <w:spacing w:val="0"/>
    </w:rPr>
  </w:style>
  <w:style w:type="paragraph" w:styleId="Index1">
    <w:name w:val="index 1"/>
    <w:basedOn w:val="Normal"/>
    <w:next w:val="Normal"/>
    <w:autoRedefine/>
    <w:semiHidden/>
    <w:rsid w:val="00762898"/>
    <w:pPr>
      <w:ind w:left="200" w:hanging="200"/>
    </w:pPr>
  </w:style>
  <w:style w:type="paragraph" w:styleId="Index2">
    <w:name w:val="index 2"/>
    <w:basedOn w:val="Normal"/>
    <w:next w:val="Normal"/>
    <w:autoRedefine/>
    <w:semiHidden/>
    <w:rsid w:val="00762898"/>
    <w:pPr>
      <w:ind w:left="400" w:hanging="200"/>
    </w:pPr>
  </w:style>
  <w:style w:type="paragraph" w:styleId="Index3">
    <w:name w:val="index 3"/>
    <w:basedOn w:val="Normal"/>
    <w:next w:val="Normal"/>
    <w:autoRedefine/>
    <w:semiHidden/>
    <w:rsid w:val="00762898"/>
    <w:pPr>
      <w:ind w:left="600" w:hanging="200"/>
    </w:pPr>
  </w:style>
  <w:style w:type="paragraph" w:styleId="Index4">
    <w:name w:val="index 4"/>
    <w:basedOn w:val="Normal"/>
    <w:next w:val="Normal"/>
    <w:autoRedefine/>
    <w:semiHidden/>
    <w:rsid w:val="00762898"/>
    <w:pPr>
      <w:ind w:left="800" w:hanging="200"/>
    </w:pPr>
  </w:style>
  <w:style w:type="paragraph" w:styleId="Index5">
    <w:name w:val="index 5"/>
    <w:basedOn w:val="Normal"/>
    <w:next w:val="Normal"/>
    <w:autoRedefine/>
    <w:semiHidden/>
    <w:rsid w:val="00762898"/>
    <w:pPr>
      <w:ind w:left="1000" w:hanging="200"/>
    </w:pPr>
  </w:style>
  <w:style w:type="paragraph" w:styleId="Index6">
    <w:name w:val="index 6"/>
    <w:basedOn w:val="Normal"/>
    <w:next w:val="Normal"/>
    <w:autoRedefine/>
    <w:semiHidden/>
    <w:rsid w:val="00762898"/>
    <w:pPr>
      <w:ind w:left="1200" w:hanging="200"/>
    </w:pPr>
  </w:style>
  <w:style w:type="paragraph" w:styleId="Index7">
    <w:name w:val="index 7"/>
    <w:basedOn w:val="Normal"/>
    <w:next w:val="Normal"/>
    <w:autoRedefine/>
    <w:semiHidden/>
    <w:rsid w:val="00762898"/>
    <w:pPr>
      <w:ind w:left="1400" w:hanging="200"/>
    </w:pPr>
  </w:style>
  <w:style w:type="paragraph" w:styleId="Index8">
    <w:name w:val="index 8"/>
    <w:basedOn w:val="Normal"/>
    <w:next w:val="Normal"/>
    <w:autoRedefine/>
    <w:semiHidden/>
    <w:rsid w:val="00762898"/>
    <w:pPr>
      <w:ind w:left="1600" w:hanging="200"/>
    </w:pPr>
  </w:style>
  <w:style w:type="paragraph" w:styleId="Index9">
    <w:name w:val="index 9"/>
    <w:basedOn w:val="Normal"/>
    <w:next w:val="Normal"/>
    <w:autoRedefine/>
    <w:semiHidden/>
    <w:rsid w:val="00762898"/>
    <w:pPr>
      <w:ind w:left="1800" w:hanging="200"/>
    </w:pPr>
  </w:style>
  <w:style w:type="paragraph" w:styleId="IndexHeading">
    <w:name w:val="index heading"/>
    <w:basedOn w:val="Normal"/>
    <w:next w:val="Index1"/>
    <w:semiHidden/>
    <w:rsid w:val="00762898"/>
  </w:style>
  <w:style w:type="paragraph" w:styleId="DocumentMap">
    <w:name w:val="Document Map"/>
    <w:basedOn w:val="Normal"/>
    <w:semiHidden/>
    <w:rsid w:val="00762898"/>
    <w:pPr>
      <w:shd w:val="clear" w:color="auto" w:fill="000080"/>
    </w:pPr>
    <w:rPr>
      <w:rFonts w:ascii="Tahoma" w:hAnsi="Tahoma"/>
    </w:rPr>
  </w:style>
  <w:style w:type="paragraph" w:styleId="NormalWeb">
    <w:name w:val="Normal (Web)"/>
    <w:basedOn w:val="Normal"/>
    <w:rsid w:val="00E937AB"/>
    <w:pPr>
      <w:spacing w:before="100" w:beforeAutospacing="1" w:after="100" w:afterAutospacing="1"/>
    </w:pPr>
    <w:rPr>
      <w:rFonts w:ascii="Times New Roman" w:hAnsi="Times New Roman"/>
      <w:sz w:val="24"/>
      <w:szCs w:val="24"/>
    </w:rPr>
  </w:style>
  <w:style w:type="paragraph" w:customStyle="1" w:styleId="western">
    <w:name w:val="western"/>
    <w:basedOn w:val="Normal"/>
    <w:rsid w:val="00996385"/>
    <w:rPr>
      <w:rFonts w:ascii="Times New Roman" w:hAnsi="Times New Roman"/>
      <w:sz w:val="24"/>
      <w:szCs w:val="24"/>
    </w:rPr>
  </w:style>
  <w:style w:type="character" w:styleId="Strong">
    <w:name w:val="Strong"/>
    <w:basedOn w:val="DefaultParagraphFont"/>
    <w:uiPriority w:val="22"/>
    <w:qFormat/>
    <w:rsid w:val="003401CB"/>
    <w:rPr>
      <w:b/>
      <w:bCs/>
    </w:rPr>
  </w:style>
  <w:style w:type="paragraph" w:styleId="ListParagraph">
    <w:name w:val="List Paragraph"/>
    <w:basedOn w:val="Normal"/>
    <w:uiPriority w:val="1"/>
    <w:qFormat/>
    <w:rsid w:val="00A82979"/>
    <w:pPr>
      <w:spacing w:after="200" w:line="276" w:lineRule="auto"/>
      <w:ind w:left="720"/>
      <w:contextualSpacing/>
    </w:pPr>
    <w:rPr>
      <w:rFonts w:asciiTheme="minorHAnsi" w:eastAsiaTheme="minorHAnsi" w:hAnsiTheme="minorHAnsi" w:cstheme="minorBidi"/>
      <w:sz w:val="22"/>
      <w:szCs w:val="22"/>
      <w:lang w:val="en-SG"/>
    </w:rPr>
  </w:style>
  <w:style w:type="character" w:customStyle="1" w:styleId="BodyTextChar">
    <w:name w:val="Body Text Char"/>
    <w:basedOn w:val="DefaultParagraphFont"/>
    <w:link w:val="BodyText"/>
    <w:rsid w:val="00A82979"/>
    <w:rPr>
      <w:rFonts w:ascii="Arial" w:hAnsi="Arial"/>
      <w:spacing w:val="-5"/>
      <w:lang w:val="en-US" w:eastAsia="en-US"/>
    </w:rPr>
  </w:style>
  <w:style w:type="paragraph" w:styleId="BalloonText">
    <w:name w:val="Balloon Text"/>
    <w:basedOn w:val="Normal"/>
    <w:link w:val="BalloonTextChar"/>
    <w:semiHidden/>
    <w:unhideWhenUsed/>
    <w:rsid w:val="000C1F83"/>
    <w:rPr>
      <w:rFonts w:ascii="Segoe UI" w:hAnsi="Segoe UI" w:cs="Segoe UI"/>
      <w:sz w:val="18"/>
      <w:szCs w:val="18"/>
    </w:rPr>
  </w:style>
  <w:style w:type="character" w:customStyle="1" w:styleId="BalloonTextChar">
    <w:name w:val="Balloon Text Char"/>
    <w:basedOn w:val="DefaultParagraphFont"/>
    <w:link w:val="BalloonText"/>
    <w:semiHidden/>
    <w:rsid w:val="000C1F83"/>
    <w:rPr>
      <w:rFonts w:ascii="Segoe UI" w:hAnsi="Segoe UI" w:cs="Segoe UI"/>
      <w:sz w:val="18"/>
      <w:szCs w:val="18"/>
      <w:lang w:val="en-US" w:eastAsia="en-US"/>
    </w:rPr>
  </w:style>
  <w:style w:type="character" w:styleId="Hyperlink">
    <w:name w:val="Hyperlink"/>
    <w:basedOn w:val="DefaultParagraphFont"/>
    <w:uiPriority w:val="99"/>
    <w:unhideWhenUsed/>
    <w:rsid w:val="004121A1"/>
    <w:rPr>
      <w:color w:val="0000FF"/>
      <w:u w:val="single"/>
    </w:rPr>
  </w:style>
  <w:style w:type="character" w:styleId="UnresolvedMention">
    <w:name w:val="Unresolved Mention"/>
    <w:basedOn w:val="DefaultParagraphFont"/>
    <w:uiPriority w:val="99"/>
    <w:semiHidden/>
    <w:unhideWhenUsed/>
    <w:rsid w:val="00580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566216">
      <w:bodyDiv w:val="1"/>
      <w:marLeft w:val="0"/>
      <w:marRight w:val="0"/>
      <w:marTop w:val="0"/>
      <w:marBottom w:val="0"/>
      <w:divBdr>
        <w:top w:val="none" w:sz="0" w:space="0" w:color="auto"/>
        <w:left w:val="none" w:sz="0" w:space="0" w:color="auto"/>
        <w:bottom w:val="none" w:sz="0" w:space="0" w:color="auto"/>
        <w:right w:val="none" w:sz="0" w:space="0" w:color="auto"/>
      </w:divBdr>
    </w:div>
    <w:div w:id="1136021744">
      <w:bodyDiv w:val="1"/>
      <w:marLeft w:val="0"/>
      <w:marRight w:val="0"/>
      <w:marTop w:val="0"/>
      <w:marBottom w:val="0"/>
      <w:divBdr>
        <w:top w:val="none" w:sz="0" w:space="0" w:color="auto"/>
        <w:left w:val="none" w:sz="0" w:space="0" w:color="auto"/>
        <w:bottom w:val="none" w:sz="0" w:space="0" w:color="auto"/>
        <w:right w:val="none" w:sz="0" w:space="0" w:color="auto"/>
      </w:divBdr>
    </w:div>
    <w:div w:id="1791194726">
      <w:bodyDiv w:val="1"/>
      <w:marLeft w:val="0"/>
      <w:marRight w:val="0"/>
      <w:marTop w:val="0"/>
      <w:marBottom w:val="0"/>
      <w:divBdr>
        <w:top w:val="none" w:sz="0" w:space="0" w:color="auto"/>
        <w:left w:val="none" w:sz="0" w:space="0" w:color="auto"/>
        <w:bottom w:val="none" w:sz="0" w:space="0" w:color="auto"/>
        <w:right w:val="none" w:sz="0" w:space="0" w:color="auto"/>
      </w:divBdr>
      <w:divsChild>
        <w:div w:id="1941526140">
          <w:marLeft w:val="432"/>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09/ICESC65114.2025.112122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i.org/10.11591/ijpeds.v16.i2.pp1261-1273" TargetMode="External"/><Relationship Id="rId12" Type="http://schemas.openxmlformats.org/officeDocument/2006/relationships/hyperlink" Target="https://ums.mydsi.org/AdminPanel/Staff/STF_Activity/STF_ActivityView.aspx?StfActivityID=STIlAlC7k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47974/JDMSC-2149" TargetMode="External"/><Relationship Id="rId11" Type="http://schemas.openxmlformats.org/officeDocument/2006/relationships/hyperlink" Target="https://doi.org/10.13052/rp-9788770229630" TargetMode="External"/><Relationship Id="rId5" Type="http://schemas.openxmlformats.org/officeDocument/2006/relationships/hyperlink" Target="http://doi.org/10.11591/ijpeds.v16.i3.pp1991-2004" TargetMode="External"/><Relationship Id="rId10" Type="http://schemas.openxmlformats.org/officeDocument/2006/relationships/hyperlink" Target="https://doi.org/10.1002/9781394385027.ch5" TargetMode="External"/><Relationship Id="rId4" Type="http://schemas.openxmlformats.org/officeDocument/2006/relationships/webSettings" Target="webSettings.xml"/><Relationship Id="rId9" Type="http://schemas.openxmlformats.org/officeDocument/2006/relationships/hyperlink" Target="https://onlinelibrary.wiley.com/doi/book/10.1002/978139438502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Resume%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Resume Wizard</Template>
  <TotalTime>264</TotalTime>
  <Pages>7</Pages>
  <Words>2386</Words>
  <Characters>13603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Resume</vt:lpstr>
    </vt:vector>
  </TitlesOfParts>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creator>Suganthi Neelagiri</dc:creator>
  <cp:lastModifiedBy>Iswarya Sivakumar</cp:lastModifiedBy>
  <cp:revision>20</cp:revision>
  <cp:lastPrinted>2024-10-21T17:02:00Z</cp:lastPrinted>
  <dcterms:created xsi:type="dcterms:W3CDTF">2024-12-16T03:15:00Z</dcterms:created>
  <dcterms:modified xsi:type="dcterms:W3CDTF">2026-02-07T13:37:00Z</dcterms:modified>
</cp:coreProperties>
</file>